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A13A2" w14:textId="77777777" w:rsidR="00516D41" w:rsidRPr="00516D41" w:rsidRDefault="00516D41" w:rsidP="00516D41">
      <w:pPr>
        <w:pStyle w:val="Sidhuvud"/>
        <w:spacing w:before="60" w:line="240" w:lineRule="auto"/>
        <w:ind w:left="-3317"/>
        <w:rPr>
          <w:rFonts w:asciiTheme="minorHAnsi" w:hAnsiTheme="minorHAnsi" w:cstheme="minorHAnsi"/>
          <w:b/>
          <w:sz w:val="2"/>
          <w:szCs w:val="2"/>
        </w:rPr>
        <w:sectPr w:rsidR="00516D41" w:rsidRPr="00516D41" w:rsidSect="00C4713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595" w:right="1134" w:bottom="851" w:left="4196" w:header="284" w:footer="454" w:gutter="0"/>
          <w:cols w:space="708"/>
          <w:titlePg/>
          <w:docGrid w:linePitch="360"/>
        </w:sectPr>
      </w:pPr>
    </w:p>
    <w:p w14:paraId="6DD007C3" w14:textId="77777777" w:rsidR="00504368" w:rsidRDefault="00BB1FF5" w:rsidP="007D606F">
      <w:pPr>
        <w:pStyle w:val="Sidhuvud"/>
        <w:spacing w:before="80"/>
        <w:ind w:left="-3317"/>
        <w:rPr>
          <w:b/>
        </w:rPr>
      </w:pPr>
      <w:r>
        <w:rPr>
          <w:noProof/>
          <w:lang w:val="en-US"/>
        </w:rPr>
        <w:drawing>
          <wp:inline distT="0" distB="0" distL="0" distR="0" wp14:anchorId="7FB62458" wp14:editId="099D502A">
            <wp:extent cx="1436400" cy="489722"/>
            <wp:effectExtent l="0" t="0" r="0" b="5715"/>
            <wp:docPr id="1" name="Bildobjekt 1" descr="Stockholms stad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art test uppförstorad klistrad in i ppt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48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6C2D7" w14:textId="77777777" w:rsidR="007D606F" w:rsidRDefault="00BB1FF5" w:rsidP="00A55BB3">
      <w:pPr>
        <w:pStyle w:val="Sidhuvud"/>
        <w:spacing w:before="80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3190909" wp14:editId="227C9DCD">
                <wp:simplePos x="0" y="0"/>
                <wp:positionH relativeFrom="column">
                  <wp:posOffset>635</wp:posOffset>
                </wp:positionH>
                <wp:positionV relativeFrom="page">
                  <wp:posOffset>467995</wp:posOffset>
                </wp:positionV>
                <wp:extent cx="2088000" cy="720000"/>
                <wp:effectExtent l="0" t="0" r="7620" b="444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43BED" w14:textId="77777777" w:rsidR="007D606F" w:rsidRDefault="00000000" w:rsidP="00D5116F">
                            <w:pPr>
                              <w:pStyle w:val="Sidhuvud"/>
                              <w:rPr>
                                <w:rFonts w:asciiTheme="minorHAnsi" w:hAnsiTheme="minorHAnsi"/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tag w:val="regNivå1"/>
                                <w:id w:val="2083100172"/>
                              </w:sdtPr>
                              <w:sdtContent>
                                <w:r w:rsidR="00BA6CCE">
                                  <w:rPr>
                                    <w:b/>
                                  </w:rPr>
                                  <w:t>Utbildningsförvaltningen</w:t>
                                </w:r>
                              </w:sdtContent>
                            </w:sdt>
                          </w:p>
                          <w:sdt>
                            <w:sdtPr>
                              <w:tag w:val="regNivå2"/>
                              <w:id w:val="1974096572"/>
                            </w:sdtPr>
                            <w:sdtContent>
                              <w:p w14:paraId="66EBE270" w14:textId="77777777" w:rsidR="007D606F" w:rsidRPr="003460C0" w:rsidRDefault="00BB1FF5" w:rsidP="00D5116F">
                                <w:pPr>
                                  <w:pStyle w:val="Sidhuvud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  <w:r>
                                  <w:t>Grundskoleavdelningen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90909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.05pt;margin-top:36.85pt;width:164.4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" filled="f" stroked="f" strokeweight=".5pt">
                <v:textbox inset="0,0,0,0">
                  <w:txbxContent>
                    <w:p w14:paraId="58343BED" w14:textId="77777777" w:rsidR="007D606F" w:rsidRDefault="00000000" w:rsidP="00D5116F">
                      <w:pPr>
                        <w:pStyle w:val="Sidhuvud"/>
                        <w:rPr>
                          <w:rFonts w:asciiTheme="minorHAnsi" w:hAnsiTheme="minorHAnsi"/>
                          <w:b/>
                          <w:sz w:val="24"/>
                        </w:rPr>
                      </w:pPr>
                      <w:sdt>
                        <w:sdtPr>
                          <w:rPr>
                            <w:b/>
                          </w:rPr>
                          <w:tag w:val="regNivå1"/>
                          <w:id w:val="2083100172"/>
                        </w:sdtPr>
                        <w:sdtContent>
                          <w:r w:rsidR="00BA6CCE">
                            <w:rPr>
                              <w:b/>
                            </w:rPr>
                            <w:t>Utbildningsförvaltningen</w:t>
                          </w:r>
                        </w:sdtContent>
                      </w:sdt>
                    </w:p>
                    <w:sdt>
                      <w:sdtPr>
                        <w:tag w:val="regNivå2"/>
                        <w:id w:val="1974096572"/>
                      </w:sdtPr>
                      <w:sdtContent>
                        <w:p w14:paraId="66EBE270" w14:textId="77777777" w:rsidR="007D606F" w:rsidRPr="003460C0" w:rsidRDefault="00BB1FF5" w:rsidP="00D5116F">
                          <w:pPr>
                            <w:pStyle w:val="Sidhuvud"/>
                            <w:rPr>
                              <w:rFonts w:asciiTheme="minorHAnsi" w:hAnsiTheme="minorHAnsi"/>
                              <w:sz w:val="24"/>
                            </w:rPr>
                          </w:pPr>
                          <w:r>
                            <w:t>Grundskoleavdelningen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442DADD0" w14:textId="77777777" w:rsidR="007D606F" w:rsidRDefault="00BB1FF5" w:rsidP="001F42AB">
      <w:pPr>
        <w:pStyle w:val="Sidhuvud"/>
        <w:spacing w:before="80" w:after="1580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1BE7AF2" wp14:editId="237F559B">
                <wp:simplePos x="0" y="0"/>
                <wp:positionH relativeFrom="margin">
                  <wp:align>right</wp:align>
                </wp:positionH>
                <wp:positionV relativeFrom="page">
                  <wp:posOffset>467995</wp:posOffset>
                </wp:positionV>
                <wp:extent cx="1980000" cy="468000"/>
                <wp:effectExtent l="0" t="0" r="1270" b="825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46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Cs w:val="20"/>
                              </w:rPr>
                              <w:tag w:val="Group|Dokumenttyp|Dnr|Datum"/>
                              <w:id w:val="-1983759258"/>
                            </w:sdtPr>
                            <w:sdtContent>
                              <w:p w14:paraId="73465BEE" w14:textId="0F6A5695" w:rsidR="00A2060A" w:rsidRPr="007127A1" w:rsidRDefault="00000000" w:rsidP="00A2060A">
                                <w:pPr>
                                  <w:pStyle w:val="Sidhuvud"/>
                                  <w:jc w:val="right"/>
                                  <w:rPr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szCs w:val="20"/>
                                    </w:rPr>
                                    <w:tag w:val="cntDokumenttyp"/>
                                    <w:id w:val="-473449536"/>
                                  </w:sdtPr>
                                  <w:sdtContent>
                                    <w:r w:rsidR="00384A2F">
                                      <w:rPr>
                                        <w:szCs w:val="20"/>
                                      </w:rPr>
                                      <w:t>Avtal</w:t>
                                    </w:r>
                                  </w:sdtContent>
                                </w:sdt>
                              </w:p>
                              <w:p w14:paraId="6D41A67B" w14:textId="5336B49D" w:rsidR="00A2060A" w:rsidRDefault="00000000" w:rsidP="00A2060A">
                                <w:pPr>
                                  <w:pStyle w:val="Sidhuvud"/>
                                  <w:jc w:val="right"/>
                                  <w:rPr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szCs w:val="20"/>
                                    </w:rPr>
                                    <w:tag w:val="cntDatum"/>
                                    <w:id w:val="-1636093306"/>
                                  </w:sdtPr>
                                  <w:sdtContent>
                                    <w:r w:rsidR="00BA6CCE">
                                      <w:rPr>
                                        <w:szCs w:val="20"/>
                                      </w:rPr>
                                      <w:t>202</w:t>
                                    </w:r>
                                    <w:r w:rsidR="00384A2F">
                                      <w:rPr>
                                        <w:szCs w:val="20"/>
                                      </w:rPr>
                                      <w:t>x</w:t>
                                    </w:r>
                                    <w:r w:rsidR="00F60A78">
                                      <w:rPr>
                                        <w:szCs w:val="20"/>
                                      </w:rPr>
                                      <w:t>-</w:t>
                                    </w:r>
                                    <w:r w:rsidR="00384A2F">
                                      <w:rPr>
                                        <w:szCs w:val="20"/>
                                      </w:rPr>
                                      <w:t>xx</w:t>
                                    </w:r>
                                    <w:r w:rsidR="0053604C">
                                      <w:rPr>
                                        <w:szCs w:val="20"/>
                                      </w:rPr>
                                      <w:t>-</w:t>
                                    </w:r>
                                    <w:r w:rsidR="00384A2F">
                                      <w:rPr>
                                        <w:szCs w:val="20"/>
                                      </w:rPr>
                                      <w:t>xx</w:t>
                                    </w:r>
                                  </w:sdtContent>
                                </w:sdt>
                                <w:r w:rsidR="00BB1FF5">
                                  <w:rPr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0A9CB88B" w14:textId="77777777" w:rsidR="00A2060A" w:rsidRDefault="00000000" w:rsidP="00A2060A">
                                <w:pPr>
                                  <w:pStyle w:val="Sidhuvud"/>
                                  <w:jc w:val="right"/>
                                  <w:rPr>
                                    <w:szCs w:val="20"/>
                                  </w:rPr>
                                </w:pP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  <w:sz w:val="2"/>
                                <w:szCs w:val="2"/>
                              </w:rPr>
                              <w:tag w:val="combFooterMediumSv_tga"/>
                              <w:id w:val="-340934188"/>
                            </w:sdtPr>
                            <w:sdtContent>
                              <w:p w14:paraId="396069B7" w14:textId="77777777" w:rsidR="00BA6CCE" w:rsidRDefault="00BA6CCE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</w:pPr>
                              </w:p>
                              <w:p w14:paraId="42C45451" w14:textId="77777777" w:rsidR="00BA6CCE" w:rsidRDefault="00BB1FF5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  <w:t>Hantverkargatan 2F</w:t>
                                </w:r>
                              </w:p>
                              <w:p w14:paraId="00E3822B" w14:textId="77777777" w:rsidR="00BA6CCE" w:rsidRDefault="00BB1FF5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  <w:t>Box 22049</w:t>
                                </w:r>
                              </w:p>
                              <w:p w14:paraId="33055DD3" w14:textId="77777777" w:rsidR="00BA6CCE" w:rsidRDefault="00BB1FF5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  <w:t>104 22 Stockholm</w:t>
                                </w:r>
                              </w:p>
                              <w:p w14:paraId="6FED35F3" w14:textId="77777777" w:rsidR="00BA6CCE" w:rsidRDefault="00BB1FF5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  <w:t>Växel 08-508 33 000</w:t>
                                </w:r>
                              </w:p>
                              <w:p w14:paraId="7A3BAFDC" w14:textId="77777777" w:rsidR="00BA6CCE" w:rsidRDefault="00BB1FF5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  <w:t>annalena.thoren@edu.stockholm.se</w:t>
                                </w:r>
                              </w:p>
                              <w:p w14:paraId="5ED687D3" w14:textId="77777777" w:rsidR="00A2060A" w:rsidRDefault="00BB1FF5" w:rsidP="00A2060A">
                                <w:pPr>
                                  <w:pStyle w:val="Sidfot"/>
                                  <w:spacing w:line="240" w:lineRule="auto"/>
                                  <w:suppressOverlap/>
                                </w:pPr>
                                <w:r>
                                  <w:rPr>
                                    <w:color w:val="FFFFFF" w:themeColor="background1"/>
                                    <w:sz w:val="2"/>
                                    <w:szCs w:val="2"/>
                                  </w:rPr>
                                  <w:t>grundskola.stockholm</w:t>
                                </w:r>
                              </w:p>
                            </w:sdtContent>
                          </w:sdt>
                          <w:p w14:paraId="6725A20F" w14:textId="77777777" w:rsidR="00A2060A" w:rsidRDefault="00A2060A" w:rsidP="00A2060A">
                            <w:pPr>
                              <w:pStyle w:val="Sidhuvud"/>
                              <w:rPr>
                                <w:szCs w:val="20"/>
                              </w:rPr>
                            </w:pPr>
                          </w:p>
                          <w:p w14:paraId="29C715AF" w14:textId="77777777" w:rsidR="00CB3172" w:rsidRPr="00D5116F" w:rsidRDefault="00CB3172" w:rsidP="00D5116F">
                            <w:pPr>
                              <w:pStyle w:val="Sidhuvud"/>
                              <w:jc w:val="right"/>
                              <w:rPr>
                                <w:szCs w:val="20"/>
                              </w:rPr>
                            </w:pPr>
                          </w:p>
                          <w:p w14:paraId="55979431" w14:textId="77777777" w:rsidR="00CB3172" w:rsidRPr="00D5116F" w:rsidRDefault="00CB3172" w:rsidP="00D5116F">
                            <w:pPr>
                              <w:pStyle w:val="Sidhuvud"/>
                              <w:jc w:val="right"/>
                              <w:rPr>
                                <w:rFonts w:asciiTheme="minorHAnsi" w:hAnsiTheme="minorHAnsi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E7AF2" id="Textruta 3" o:spid="_x0000_s1027" type="#_x0000_t202" style="position:absolute;margin-left:104.7pt;margin-top:36.85pt;width:155.9pt;height:36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" filled="f" stroked="f" strokeweight=".5pt">
                <v:textbox inset="0,0,0,0">
                  <w:txbxContent>
                    <w:sdt>
                      <w:sdtPr>
                        <w:rPr>
                          <w:szCs w:val="20"/>
                        </w:rPr>
                        <w:tag w:val="Group|Dokumenttyp|Dnr|Datum"/>
                        <w:id w:val="-1983759258"/>
                      </w:sdtPr>
                      <w:sdtContent>
                        <w:p w14:paraId="73465BEE" w14:textId="0F6A5695" w:rsidR="00A2060A" w:rsidRPr="007127A1" w:rsidRDefault="00000000" w:rsidP="00A2060A">
                          <w:pPr>
                            <w:pStyle w:val="Sidhuvud"/>
                            <w:jc w:val="righ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tag w:val="cntDokumenttyp"/>
                              <w:id w:val="-473449536"/>
                            </w:sdtPr>
                            <w:sdtContent>
                              <w:r w:rsidR="00384A2F">
                                <w:rPr>
                                  <w:szCs w:val="20"/>
                                </w:rPr>
                                <w:t>Avtal</w:t>
                              </w:r>
                            </w:sdtContent>
                          </w:sdt>
                        </w:p>
                        <w:p w14:paraId="6D41A67B" w14:textId="5336B49D" w:rsidR="00A2060A" w:rsidRDefault="00000000" w:rsidP="00A2060A">
                          <w:pPr>
                            <w:pStyle w:val="Sidhuvud"/>
                            <w:jc w:val="righ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tag w:val="cntDatum"/>
                              <w:id w:val="-1636093306"/>
                            </w:sdtPr>
                            <w:sdtContent>
                              <w:r w:rsidR="00BA6CCE">
                                <w:rPr>
                                  <w:szCs w:val="20"/>
                                </w:rPr>
                                <w:t>202</w:t>
                              </w:r>
                              <w:r w:rsidR="00384A2F">
                                <w:rPr>
                                  <w:szCs w:val="20"/>
                                </w:rPr>
                                <w:t>x</w:t>
                              </w:r>
                              <w:r w:rsidR="00F60A78">
                                <w:rPr>
                                  <w:szCs w:val="20"/>
                                </w:rPr>
                                <w:t>-</w:t>
                              </w:r>
                              <w:r w:rsidR="00384A2F">
                                <w:rPr>
                                  <w:szCs w:val="20"/>
                                </w:rPr>
                                <w:t>xx</w:t>
                              </w:r>
                              <w:r w:rsidR="0053604C">
                                <w:rPr>
                                  <w:szCs w:val="20"/>
                                </w:rPr>
                                <w:t>-</w:t>
                              </w:r>
                              <w:r w:rsidR="00384A2F">
                                <w:rPr>
                                  <w:szCs w:val="20"/>
                                </w:rPr>
                                <w:t>xx</w:t>
                              </w:r>
                            </w:sdtContent>
                          </w:sdt>
                          <w:r w:rsidR="00BB1FF5">
                            <w:rPr>
                              <w:szCs w:val="20"/>
                            </w:rPr>
                            <w:t xml:space="preserve"> </w:t>
                          </w:r>
                        </w:p>
                        <w:p w14:paraId="0A9CB88B" w14:textId="77777777" w:rsidR="00A2060A" w:rsidRDefault="00000000" w:rsidP="00A2060A">
                          <w:pPr>
                            <w:pStyle w:val="Sidhuvud"/>
                            <w:jc w:val="right"/>
                            <w:rPr>
                              <w:szCs w:val="20"/>
                            </w:rPr>
                          </w:pPr>
                        </w:p>
                      </w:sdtContent>
                    </w:sdt>
                    <w:sdt>
                      <w:sdtPr>
                        <w:rPr>
                          <w:color w:val="FFFFFF" w:themeColor="background1"/>
                          <w:sz w:val="2"/>
                          <w:szCs w:val="2"/>
                        </w:rPr>
                        <w:tag w:val="combFooterMediumSv_tga"/>
                        <w:id w:val="-340934188"/>
                      </w:sdtPr>
                      <w:sdtContent>
                        <w:p w14:paraId="396069B7" w14:textId="77777777" w:rsidR="00BA6CCE" w:rsidRDefault="00BA6CCE" w:rsidP="00A2060A">
                          <w:pPr>
                            <w:pStyle w:val="Sidfot"/>
                            <w:spacing w:line="240" w:lineRule="auto"/>
                            <w:suppressOverlap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</w:p>
                        <w:p w14:paraId="42C45451" w14:textId="77777777" w:rsidR="00BA6CCE" w:rsidRDefault="00BB1FF5" w:rsidP="00A2060A">
                          <w:pPr>
                            <w:pStyle w:val="Sidfot"/>
                            <w:spacing w:line="240" w:lineRule="auto"/>
                            <w:suppressOverlap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>Hantverkargatan 2F</w:t>
                          </w:r>
                        </w:p>
                        <w:p w14:paraId="00E3822B" w14:textId="77777777" w:rsidR="00BA6CCE" w:rsidRDefault="00BB1FF5" w:rsidP="00A2060A">
                          <w:pPr>
                            <w:pStyle w:val="Sidfot"/>
                            <w:spacing w:line="240" w:lineRule="auto"/>
                            <w:suppressOverlap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>Box 22049</w:t>
                          </w:r>
                        </w:p>
                        <w:p w14:paraId="33055DD3" w14:textId="77777777" w:rsidR="00BA6CCE" w:rsidRDefault="00BB1FF5" w:rsidP="00A2060A">
                          <w:pPr>
                            <w:pStyle w:val="Sidfot"/>
                            <w:spacing w:line="240" w:lineRule="auto"/>
                            <w:suppressOverlap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>104 22 Stockholm</w:t>
                          </w:r>
                        </w:p>
                        <w:p w14:paraId="6FED35F3" w14:textId="77777777" w:rsidR="00BA6CCE" w:rsidRDefault="00BB1FF5" w:rsidP="00A2060A">
                          <w:pPr>
                            <w:pStyle w:val="Sidfot"/>
                            <w:spacing w:line="240" w:lineRule="auto"/>
                            <w:suppressOverlap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>Växel 08-508 33 000</w:t>
                          </w:r>
                        </w:p>
                        <w:p w14:paraId="7A3BAFDC" w14:textId="77777777" w:rsidR="00BA6CCE" w:rsidRDefault="00BB1FF5" w:rsidP="00A2060A">
                          <w:pPr>
                            <w:pStyle w:val="Sidfot"/>
                            <w:spacing w:line="240" w:lineRule="auto"/>
                            <w:suppressOverlap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>annalena.thoren@edu.stockholm.se</w:t>
                          </w:r>
                        </w:p>
                        <w:p w14:paraId="5ED687D3" w14:textId="77777777" w:rsidR="00A2060A" w:rsidRDefault="00BB1FF5" w:rsidP="00A2060A">
                          <w:pPr>
                            <w:pStyle w:val="Sidfot"/>
                            <w:spacing w:line="240" w:lineRule="auto"/>
                            <w:suppressOverlap/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>grundskola.stockholm</w:t>
                          </w:r>
                        </w:p>
                      </w:sdtContent>
                    </w:sdt>
                    <w:p w14:paraId="6725A20F" w14:textId="77777777" w:rsidR="00A2060A" w:rsidRDefault="00A2060A" w:rsidP="00A2060A">
                      <w:pPr>
                        <w:pStyle w:val="Sidhuvud"/>
                        <w:rPr>
                          <w:szCs w:val="20"/>
                        </w:rPr>
                      </w:pPr>
                    </w:p>
                    <w:p w14:paraId="29C715AF" w14:textId="77777777" w:rsidR="00CB3172" w:rsidRPr="00D5116F" w:rsidRDefault="00CB3172" w:rsidP="00D5116F">
                      <w:pPr>
                        <w:pStyle w:val="Sidhuvud"/>
                        <w:jc w:val="right"/>
                        <w:rPr>
                          <w:szCs w:val="20"/>
                        </w:rPr>
                      </w:pPr>
                    </w:p>
                    <w:p w14:paraId="55979431" w14:textId="77777777" w:rsidR="00CB3172" w:rsidRPr="00D5116F" w:rsidRDefault="00CB3172" w:rsidP="00D5116F">
                      <w:pPr>
                        <w:pStyle w:val="Sidhuvud"/>
                        <w:jc w:val="right"/>
                        <w:rPr>
                          <w:rFonts w:asciiTheme="minorHAnsi" w:hAnsiTheme="minorHAnsi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0BEA041B" w14:textId="77777777" w:rsidR="00384A2F" w:rsidRDefault="00384A2F" w:rsidP="00384A2F">
      <w:pPr>
        <w:pStyle w:val="Rubrik1"/>
        <w:rPr>
          <w:iCs/>
        </w:rPr>
      </w:pPr>
      <w:bookmarkStart w:id="0" w:name="bkmStart"/>
      <w:bookmarkEnd w:id="0"/>
      <w:r w:rsidRPr="00384A2F">
        <w:t>Entreprenadavtal avseende distansundervisning som särskilt stöd</w:t>
      </w:r>
    </w:p>
    <w:p w14:paraId="55CA0E76" w14:textId="37049306" w:rsidR="00E27ED0" w:rsidRDefault="00384A2F" w:rsidP="00384A2F">
      <w:pPr>
        <w:pStyle w:val="Rubrik2"/>
      </w:pPr>
      <w:r>
        <w:t xml:space="preserve">§ 1 </w:t>
      </w:r>
      <w:r w:rsidR="00BB1FF5">
        <w:t>Avtalsparter</w:t>
      </w:r>
    </w:p>
    <w:p w14:paraId="4399A2FA" w14:textId="024EDBD9" w:rsidR="00BA6CCE" w:rsidRPr="00004BE1" w:rsidRDefault="00BB1FF5" w:rsidP="00004BE1">
      <w:pPr>
        <w:spacing w:after="240"/>
        <w:rPr>
          <w:rFonts w:cstheme="minorHAnsi"/>
        </w:rPr>
      </w:pPr>
      <w:r w:rsidRPr="00004BE1">
        <w:rPr>
          <w:rFonts w:cstheme="minorHAnsi"/>
        </w:rPr>
        <w:t xml:space="preserve">Detta avtal </w:t>
      </w:r>
      <w:r w:rsidR="00004BE1" w:rsidRPr="00004BE1">
        <w:rPr>
          <w:rFonts w:cstheme="minorHAnsi"/>
        </w:rPr>
        <w:t>har träffats mellan</w:t>
      </w:r>
    </w:p>
    <w:p w14:paraId="557A5C36" w14:textId="67B1E544" w:rsidR="00004BE1" w:rsidRPr="00004BE1" w:rsidRDefault="00004BE1" w:rsidP="00004BE1">
      <w:pPr>
        <w:pStyle w:val="Liststycke"/>
        <w:numPr>
          <w:ilvl w:val="0"/>
          <w:numId w:val="18"/>
        </w:numPr>
        <w:spacing w:after="120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>Stockholms kommun, genom dess u</w:t>
      </w:r>
      <w:r w:rsidR="00304F76" w:rsidRPr="00004BE1">
        <w:rPr>
          <w:rFonts w:cstheme="minorHAnsi"/>
        </w:rPr>
        <w:t xml:space="preserve">tbildningsnämnd, </w:t>
      </w:r>
      <w:r>
        <w:rPr>
          <w:rFonts w:cstheme="minorHAnsi"/>
        </w:rPr>
        <w:t>212000-0142</w:t>
      </w:r>
      <w:r w:rsidR="00304F76" w:rsidRPr="00004BE1">
        <w:rPr>
          <w:rFonts w:cstheme="minorHAnsi"/>
        </w:rPr>
        <w:t>, (</w:t>
      </w:r>
      <w:r w:rsidRPr="00004BE1">
        <w:rPr>
          <w:rFonts w:cstheme="minorHAnsi"/>
        </w:rPr>
        <w:t>”U</w:t>
      </w:r>
      <w:r w:rsidR="00304F76" w:rsidRPr="00004BE1">
        <w:rPr>
          <w:rFonts w:cstheme="minorHAnsi"/>
        </w:rPr>
        <w:t>tföraren</w:t>
      </w:r>
      <w:r w:rsidRPr="00004BE1">
        <w:rPr>
          <w:rFonts w:cstheme="minorHAnsi"/>
        </w:rPr>
        <w:t>”</w:t>
      </w:r>
      <w:r w:rsidR="00304F76" w:rsidRPr="00004BE1">
        <w:rPr>
          <w:rFonts w:cstheme="minorHAnsi"/>
        </w:rPr>
        <w:t xml:space="preserve">), </w:t>
      </w:r>
    </w:p>
    <w:p w14:paraId="16200B3D" w14:textId="7F28A622" w:rsidR="00882015" w:rsidRPr="00004BE1" w:rsidRDefault="00304F76" w:rsidP="00004BE1">
      <w:pPr>
        <w:pStyle w:val="Liststycke"/>
        <w:spacing w:after="120"/>
        <w:contextualSpacing w:val="0"/>
        <w:rPr>
          <w:rFonts w:cstheme="minorHAnsi"/>
        </w:rPr>
      </w:pPr>
      <w:r w:rsidRPr="00004BE1">
        <w:rPr>
          <w:rFonts w:cstheme="minorHAnsi"/>
        </w:rPr>
        <w:t xml:space="preserve">och </w:t>
      </w:r>
    </w:p>
    <w:p w14:paraId="50DDD0C1" w14:textId="64FC2711" w:rsidR="00304F76" w:rsidRPr="00004BE1" w:rsidRDefault="00304F76" w:rsidP="00882015">
      <w:pPr>
        <w:pStyle w:val="Liststycke"/>
        <w:numPr>
          <w:ilvl w:val="0"/>
          <w:numId w:val="18"/>
        </w:numPr>
        <w:rPr>
          <w:rFonts w:cstheme="minorHAnsi"/>
        </w:rPr>
      </w:pPr>
      <w:r w:rsidRPr="00004BE1">
        <w:rPr>
          <w:rFonts w:cstheme="minorHAnsi"/>
          <w:highlight w:val="yellow"/>
        </w:rPr>
        <w:t>[Huvudman]</w:t>
      </w:r>
      <w:r w:rsidRPr="00004BE1">
        <w:rPr>
          <w:rFonts w:cstheme="minorHAnsi"/>
        </w:rPr>
        <w:t xml:space="preserve">, </w:t>
      </w:r>
      <w:r w:rsidR="00004BE1" w:rsidRPr="00004BE1">
        <w:rPr>
          <w:rFonts w:cstheme="minorHAnsi"/>
          <w:highlight w:val="yellow"/>
        </w:rPr>
        <w:t>[</w:t>
      </w:r>
      <w:r w:rsidRPr="00004BE1">
        <w:rPr>
          <w:rFonts w:cstheme="minorHAnsi"/>
          <w:highlight w:val="yellow"/>
        </w:rPr>
        <w:t>organisationsnummer</w:t>
      </w:r>
      <w:r w:rsidR="00004BE1" w:rsidRPr="00004BE1">
        <w:rPr>
          <w:rFonts w:cstheme="minorHAnsi"/>
          <w:highlight w:val="yellow"/>
        </w:rPr>
        <w:t>]</w:t>
      </w:r>
      <w:r w:rsidRPr="00004BE1">
        <w:rPr>
          <w:rFonts w:cstheme="minorHAnsi"/>
        </w:rPr>
        <w:t>, (</w:t>
      </w:r>
      <w:r w:rsidR="00004BE1" w:rsidRPr="00004BE1">
        <w:rPr>
          <w:rFonts w:cstheme="minorHAnsi"/>
        </w:rPr>
        <w:t>”B</w:t>
      </w:r>
      <w:r w:rsidRPr="00004BE1">
        <w:rPr>
          <w:rFonts w:cstheme="minorHAnsi"/>
        </w:rPr>
        <w:t>eställaren</w:t>
      </w:r>
      <w:r w:rsidR="00004BE1" w:rsidRPr="00004BE1">
        <w:rPr>
          <w:rFonts w:cstheme="minorHAnsi"/>
        </w:rPr>
        <w:t>”</w:t>
      </w:r>
      <w:r w:rsidRPr="00004BE1">
        <w:rPr>
          <w:rFonts w:cstheme="minorHAnsi"/>
        </w:rPr>
        <w:t>).</w:t>
      </w:r>
    </w:p>
    <w:p w14:paraId="6BEE596F" w14:textId="77777777" w:rsidR="00304F76" w:rsidRPr="00004BE1" w:rsidRDefault="00304F76" w:rsidP="00304F76">
      <w:pPr>
        <w:rPr>
          <w:rFonts w:cstheme="minorHAnsi"/>
        </w:rPr>
      </w:pPr>
    </w:p>
    <w:p w14:paraId="78BB4C60" w14:textId="2E1C2816" w:rsidR="001129E4" w:rsidRPr="00004BE1" w:rsidRDefault="00004BE1" w:rsidP="00BA6CCE">
      <w:pPr>
        <w:rPr>
          <w:rFonts w:cstheme="minorHAnsi"/>
        </w:rPr>
      </w:pPr>
      <w:r w:rsidRPr="00004BE1">
        <w:rPr>
          <w:rFonts w:cstheme="minorHAnsi"/>
        </w:rPr>
        <w:t>Utföraren och Beställaren benämns gemensamt ”Parterna” och var för sig Part.</w:t>
      </w:r>
    </w:p>
    <w:p w14:paraId="36DB4433" w14:textId="15DEDA2A" w:rsidR="00A308E0" w:rsidRDefault="00384A2F" w:rsidP="00CB7B7E">
      <w:pPr>
        <w:pStyle w:val="Rubrik2"/>
      </w:pPr>
      <w:r>
        <w:t>§ 2 Syfte och omfattning</w:t>
      </w:r>
    </w:p>
    <w:p w14:paraId="0DEC2553" w14:textId="29FACA04" w:rsidR="00882015" w:rsidRDefault="00882015" w:rsidP="00882015">
      <w:pPr>
        <w:spacing w:after="120"/>
      </w:pPr>
      <w:r>
        <w:t xml:space="preserve">Stockholms </w:t>
      </w:r>
      <w:r w:rsidR="005E450D">
        <w:t>kommun</w:t>
      </w:r>
      <w:r>
        <w:t xml:space="preserve"> har godkännande från Skolinspektionen att bedriva distansundervisning som särskilt stöd för elever som inte kan delta i den ordinarie undervisningen på grund av en dokumenterad medicinsk, psykisk eller social problematik.</w:t>
      </w:r>
    </w:p>
    <w:p w14:paraId="3760A377" w14:textId="77777777" w:rsidR="00882015" w:rsidRDefault="00882015" w:rsidP="00882015">
      <w:pPr>
        <w:spacing w:after="120"/>
      </w:pPr>
      <w:r>
        <w:t>Distansundervisning som särskilt stöd regleras i 22 kap. skollagen (2010:800). Möjligheten att överlämna distansundervisning på entreprenad till annan huvudman inom grundskolan framgår av 23 kap. 17 § skollagen. Av 23 kap. 5 § skollagen framgår att en huvudman som överlämnar uppgiften att bedriva undervisning på entreprenad får överlämna den myndighetsutövning som hör till en lärares undervisningsuppgift till utföraren.</w:t>
      </w:r>
    </w:p>
    <w:p w14:paraId="116BDC8F" w14:textId="14E81CEA" w:rsidR="00882015" w:rsidRDefault="00882015" w:rsidP="00882015">
      <w:pPr>
        <w:spacing w:after="240"/>
      </w:pPr>
      <w:r>
        <w:t xml:space="preserve">Detta avtals syftar till att reglera </w:t>
      </w:r>
      <w:r w:rsidR="005E450D">
        <w:t>P</w:t>
      </w:r>
      <w:r>
        <w:t xml:space="preserve">arternas ansvar vid distansundervisning som särskilt stöd för den eller de elever från </w:t>
      </w:r>
      <w:r w:rsidR="005E450D">
        <w:t>B</w:t>
      </w:r>
      <w:r>
        <w:t xml:space="preserve">eställaren som ska </w:t>
      </w:r>
      <w:r w:rsidR="005E450D">
        <w:t>ges undervisning</w:t>
      </w:r>
      <w:r>
        <w:t xml:space="preserve"> hos </w:t>
      </w:r>
      <w:r w:rsidR="005E450D">
        <w:t>U</w:t>
      </w:r>
      <w:r>
        <w:t>tföraren</w:t>
      </w:r>
      <w:r w:rsidR="005E450D">
        <w:t>.</w:t>
      </w:r>
    </w:p>
    <w:p w14:paraId="5E207D74" w14:textId="0B578617" w:rsidR="00882015" w:rsidRPr="00882015" w:rsidRDefault="00882015" w:rsidP="00882015">
      <w:r>
        <w:t>Undervisningen följer de läsårstider som utbildningsnämnden i Stockholms stad har fastställt.</w:t>
      </w:r>
    </w:p>
    <w:p w14:paraId="60939DAB" w14:textId="4143C12F" w:rsidR="00384A2F" w:rsidRDefault="00384A2F" w:rsidP="00CB7B7E">
      <w:pPr>
        <w:pStyle w:val="Rubrik2"/>
      </w:pPr>
      <w:r>
        <w:t>§ 3 Utförarens ansvar</w:t>
      </w:r>
    </w:p>
    <w:p w14:paraId="3F23CA1B" w14:textId="0256DC0D" w:rsidR="00CB7B7E" w:rsidRDefault="00CB7B7E" w:rsidP="00CB7B7E">
      <w:pPr>
        <w:spacing w:after="240"/>
      </w:pPr>
      <w:r>
        <w:t xml:space="preserve">Distansundervisning som särskilt stöd anordnas av </w:t>
      </w:r>
      <w:r w:rsidR="00BB7B25">
        <w:t>U</w:t>
      </w:r>
      <w:r>
        <w:t>tföraren</w:t>
      </w:r>
      <w:r w:rsidR="00BB7B25">
        <w:t>,</w:t>
      </w:r>
      <w:r>
        <w:t xml:space="preserve"> vi</w:t>
      </w:r>
      <w:r w:rsidR="00BB7B25">
        <w:t>d</w:t>
      </w:r>
      <w:r>
        <w:t xml:space="preserve"> Stockholm </w:t>
      </w:r>
      <w:r w:rsidR="00327DA7">
        <w:t>D</w:t>
      </w:r>
      <w:r>
        <w:t>istans</w:t>
      </w:r>
      <w:r w:rsidR="00BB7B25">
        <w:t xml:space="preserve"> som är en del av Sofia skola</w:t>
      </w:r>
      <w:r>
        <w:t xml:space="preserve">. Utföraren ansvarar för undervisning, lärare, läromedel, de digitala tjänster som krävs för </w:t>
      </w:r>
      <w:r w:rsidRPr="00327DA7">
        <w:t>undervisningen</w:t>
      </w:r>
      <w:r w:rsidR="00623485" w:rsidRPr="00327DA7">
        <w:t xml:space="preserve"> samt </w:t>
      </w:r>
      <w:r w:rsidR="00327DA7">
        <w:t xml:space="preserve">underlag för </w:t>
      </w:r>
      <w:r w:rsidR="00623485" w:rsidRPr="00327DA7">
        <w:t xml:space="preserve">betygssättning för de elever som erhåller distansundervisning som särskilt stöd. </w:t>
      </w:r>
    </w:p>
    <w:p w14:paraId="340DFD5B" w14:textId="25E04B69" w:rsidR="00CB7B7E" w:rsidRDefault="00CB7B7E" w:rsidP="00BB7B25">
      <w:pPr>
        <w:spacing w:after="240"/>
      </w:pPr>
      <w:r>
        <w:lastRenderedPageBreak/>
        <w:t xml:space="preserve">Undervisning, vad gäller ämnen och omfattning, ges utifrån utförarens godkännande att bedriva distansundervisning och elevens aktuella åtgärdsprogram. Eventuella förändringar förutsätter överenskommelse mellan </w:t>
      </w:r>
      <w:r w:rsidR="00BB7B25">
        <w:t xml:space="preserve">elevens </w:t>
      </w:r>
      <w:r>
        <w:t>hemskola</w:t>
      </w:r>
      <w:r w:rsidR="00BB7B25">
        <w:t xml:space="preserve"> </w:t>
      </w:r>
      <w:r>
        <w:t xml:space="preserve">och Stockholm </w:t>
      </w:r>
      <w:r w:rsidR="00327DA7">
        <w:t>D</w:t>
      </w:r>
      <w:r>
        <w:t>istans.</w:t>
      </w:r>
    </w:p>
    <w:p w14:paraId="016285D1" w14:textId="18E38033" w:rsidR="00384A2F" w:rsidRDefault="00384A2F" w:rsidP="00CB7B7E">
      <w:pPr>
        <w:pStyle w:val="Rubrik2"/>
      </w:pPr>
      <w:r>
        <w:t>§ 4 Beställarens ansvar</w:t>
      </w:r>
    </w:p>
    <w:p w14:paraId="0C52FA21" w14:textId="01B7C99F" w:rsidR="00CB7B7E" w:rsidRDefault="00CB7B7E" w:rsidP="00BB7B25">
      <w:pPr>
        <w:spacing w:after="120"/>
      </w:pPr>
      <w:r>
        <w:t xml:space="preserve">Beställaren ansvarar för att fortlöpande </w:t>
      </w:r>
      <w:r w:rsidR="00BB7B25">
        <w:t xml:space="preserve">till Stockholm </w:t>
      </w:r>
      <w:r w:rsidR="00327DA7">
        <w:t>D</w:t>
      </w:r>
      <w:r w:rsidR="00BB7B25">
        <w:t xml:space="preserve">istans </w:t>
      </w:r>
      <w:r>
        <w:t xml:space="preserve">överlämna </w:t>
      </w:r>
      <w:r w:rsidR="00BB7B25">
        <w:t xml:space="preserve">sådan </w:t>
      </w:r>
      <w:r>
        <w:t>information som behövs för att undervisningen ska kunna planeras och genomföras.</w:t>
      </w:r>
    </w:p>
    <w:p w14:paraId="4FD457F0" w14:textId="2D37D5C4" w:rsidR="00BB7B25" w:rsidRDefault="00BB7B25" w:rsidP="00BB7B25">
      <w:pPr>
        <w:spacing w:after="120"/>
      </w:pPr>
      <w:r>
        <w:t>Under den tid</w:t>
      </w:r>
      <w:r w:rsidR="00CB7B7E">
        <w:t xml:space="preserve"> som distansundervisning genomförs </w:t>
      </w:r>
      <w:r>
        <w:t>har eleven kvar sin skolplacering vid hemskolan. E</w:t>
      </w:r>
      <w:r w:rsidR="00CB7B7E">
        <w:t xml:space="preserve">levens rektor och huvudman har </w:t>
      </w:r>
      <w:r>
        <w:t xml:space="preserve">därmed </w:t>
      </w:r>
      <w:r w:rsidR="00CB7B7E">
        <w:t xml:space="preserve">fortsatt ansvar för eleven i enlighet med skollagen och andra skolförfattningar. </w:t>
      </w:r>
      <w:r>
        <w:t>Elever som får distansundervisning som särskilt stöd vid Stockholm</w:t>
      </w:r>
      <w:r w:rsidR="00327DA7">
        <w:t xml:space="preserve"> D</w:t>
      </w:r>
      <w:r>
        <w:t>istans har tillgång till elevhälsans professioner genom elevens hemskola.</w:t>
      </w:r>
    </w:p>
    <w:p w14:paraId="552CBE96" w14:textId="7E89E4E4" w:rsidR="00BB7B25" w:rsidRPr="00384A2F" w:rsidRDefault="00882015" w:rsidP="00BB7B25">
      <w:pPr>
        <w:spacing w:after="120"/>
      </w:pPr>
      <w:r>
        <w:t xml:space="preserve">Hemskolan ska ha en handledare utsedd för elev som får undervisning vid Stockholm </w:t>
      </w:r>
      <w:r w:rsidR="00327DA7">
        <w:t>D</w:t>
      </w:r>
      <w:r>
        <w:t xml:space="preserve">istans. </w:t>
      </w:r>
      <w:r w:rsidR="00327DA7">
        <w:t>Rektor på hemskolan</w:t>
      </w:r>
      <w:r>
        <w:t xml:space="preserve"> ansvarar för att boka in två uppföljande möten per termin; till vilka representanter från </w:t>
      </w:r>
      <w:r w:rsidR="00BB7B25">
        <w:t>B</w:t>
      </w:r>
      <w:r>
        <w:t xml:space="preserve">eställare och </w:t>
      </w:r>
      <w:r w:rsidR="00BB7B25">
        <w:t>U</w:t>
      </w:r>
      <w:r>
        <w:t>tförare</w:t>
      </w:r>
      <w:r w:rsidR="00BB7B25">
        <w:t xml:space="preserve"> bjuds in</w:t>
      </w:r>
      <w:r>
        <w:t xml:space="preserve">, samt elevens vårdnadshavare. </w:t>
      </w:r>
    </w:p>
    <w:p w14:paraId="02BB9481" w14:textId="77777777" w:rsidR="00384A2F" w:rsidRDefault="00384A2F" w:rsidP="00D6391F">
      <w:pPr>
        <w:pStyle w:val="Rubrik2"/>
      </w:pPr>
      <w:r w:rsidRPr="7619CF29">
        <w:t>§ 5 Avtalstid och uppsägning</w:t>
      </w:r>
    </w:p>
    <w:p w14:paraId="213FA91C" w14:textId="5F056CBE" w:rsidR="00CB7B7E" w:rsidRDefault="00384A2F" w:rsidP="008A13C7">
      <w:pPr>
        <w:spacing w:after="240"/>
      </w:pPr>
      <w:r>
        <w:t xml:space="preserve">Avtalet gäller från </w:t>
      </w:r>
      <w:r w:rsidR="0047448E">
        <w:t xml:space="preserve">och med </w:t>
      </w:r>
      <w:r w:rsidR="00CB7B7E">
        <w:t>undertecknande</w:t>
      </w:r>
      <w:r w:rsidR="0047448E">
        <w:t>t</w:t>
      </w:r>
      <w:r>
        <w:t xml:space="preserve"> till och med 202</w:t>
      </w:r>
      <w:r w:rsidR="00CB7B7E">
        <w:t>7</w:t>
      </w:r>
      <w:r>
        <w:t>-</w:t>
      </w:r>
      <w:r w:rsidR="00CB7B7E">
        <w:t>06</w:t>
      </w:r>
      <w:r>
        <w:t>-3</w:t>
      </w:r>
      <w:r w:rsidR="00CB7B7E">
        <w:t>0</w:t>
      </w:r>
      <w:r>
        <w:t xml:space="preserve">. </w:t>
      </w:r>
      <w:r w:rsidR="00CB7B7E">
        <w:t>Avtalet</w:t>
      </w:r>
      <w:r>
        <w:t xml:space="preserve"> upphör </w:t>
      </w:r>
      <w:r w:rsidR="0047448E">
        <w:t xml:space="preserve">vid </w:t>
      </w:r>
      <w:r>
        <w:t>tidsperiod</w:t>
      </w:r>
      <w:r w:rsidR="0047448E">
        <w:t>ens</w:t>
      </w:r>
      <w:r>
        <w:t xml:space="preserve"> slut</w:t>
      </w:r>
      <w:r w:rsidR="0047448E">
        <w:t xml:space="preserve"> utan föregående uppsägning</w:t>
      </w:r>
      <w:r>
        <w:t>.</w:t>
      </w:r>
    </w:p>
    <w:p w14:paraId="2CC81001" w14:textId="656FD34D" w:rsidR="008A13C7" w:rsidRDefault="0047448E" w:rsidP="00384A2F">
      <w:r>
        <w:t>Båda Parterna kan säga upp a</w:t>
      </w:r>
      <w:r w:rsidR="008A13C7">
        <w:t xml:space="preserve">vtalet till </w:t>
      </w:r>
      <w:r w:rsidR="0020287B">
        <w:t>den 7 januari 2027</w:t>
      </w:r>
      <w:r>
        <w:t xml:space="preserve">, som är </w:t>
      </w:r>
      <w:r w:rsidR="008A13C7">
        <w:t>vårterminens</w:t>
      </w:r>
      <w:r w:rsidR="0020287B">
        <w:t xml:space="preserve"> första dag</w:t>
      </w:r>
      <w:r>
        <w:t>,</w:t>
      </w:r>
      <w:r w:rsidR="0020287B">
        <w:t xml:space="preserve"> med </w:t>
      </w:r>
      <w:r>
        <w:t>beaktande av två veckors uppsägningstid.</w:t>
      </w:r>
    </w:p>
    <w:p w14:paraId="6A67A023" w14:textId="77777777" w:rsidR="00384A2F" w:rsidRDefault="00384A2F" w:rsidP="00384A2F">
      <w:pPr>
        <w:pStyle w:val="Rubrik2"/>
      </w:pPr>
      <w:r w:rsidRPr="19B80BCA">
        <w:t>§ 6 Ekonomiska förutsättningar</w:t>
      </w:r>
    </w:p>
    <w:p w14:paraId="10738651" w14:textId="4DCB8D2F" w:rsidR="00D6391F" w:rsidRPr="00D6391F" w:rsidRDefault="00B35961" w:rsidP="00D6391F">
      <w:pPr>
        <w:spacing w:after="120"/>
        <w:rPr>
          <w:rFonts w:cstheme="minorHAnsi"/>
        </w:rPr>
      </w:pPr>
      <w:r>
        <w:rPr>
          <w:rFonts w:cstheme="minorHAnsi"/>
        </w:rPr>
        <w:t>Avgiften</w:t>
      </w:r>
      <w:r w:rsidR="00AB6E1C" w:rsidRPr="00D6391F">
        <w:rPr>
          <w:rFonts w:cstheme="minorHAnsi"/>
        </w:rPr>
        <w:t xml:space="preserve"> för </w:t>
      </w:r>
      <w:r w:rsidR="00BB7B25">
        <w:rPr>
          <w:rFonts w:cstheme="minorHAnsi"/>
        </w:rPr>
        <w:t>distans</w:t>
      </w:r>
      <w:r w:rsidR="00AB6E1C" w:rsidRPr="00D6391F">
        <w:rPr>
          <w:rFonts w:cstheme="minorHAnsi"/>
        </w:rPr>
        <w:t>undervisning</w:t>
      </w:r>
      <w:r w:rsidR="00BB7B25">
        <w:rPr>
          <w:rFonts w:cstheme="minorHAnsi"/>
        </w:rPr>
        <w:t xml:space="preserve"> som särskilt stöd</w:t>
      </w:r>
      <w:r w:rsidR="00AB6E1C" w:rsidRPr="00D6391F">
        <w:rPr>
          <w:rFonts w:cstheme="minorHAnsi"/>
        </w:rPr>
        <w:t xml:space="preserve"> </w:t>
      </w:r>
      <w:r>
        <w:rPr>
          <w:rFonts w:cstheme="minorHAnsi"/>
        </w:rPr>
        <w:t xml:space="preserve">vid Stockholm distans </w:t>
      </w:r>
      <w:r w:rsidR="00AB6E1C" w:rsidRPr="00D6391F">
        <w:rPr>
          <w:rFonts w:cstheme="minorHAnsi"/>
        </w:rPr>
        <w:t xml:space="preserve">är beräknad utifrån självkostnadsprincipen. För </w:t>
      </w:r>
      <w:r w:rsidR="00D6391F" w:rsidRPr="00D6391F">
        <w:rPr>
          <w:rFonts w:cstheme="minorHAnsi"/>
        </w:rPr>
        <w:t xml:space="preserve">höstterminen </w:t>
      </w:r>
      <w:r w:rsidR="00AB6E1C" w:rsidRPr="00D6391F">
        <w:rPr>
          <w:rFonts w:cstheme="minorHAnsi"/>
        </w:rPr>
        <w:t>202</w:t>
      </w:r>
      <w:r w:rsidR="00D6391F" w:rsidRPr="00D6391F">
        <w:rPr>
          <w:rFonts w:cstheme="minorHAnsi"/>
        </w:rPr>
        <w:t>6</w:t>
      </w:r>
      <w:r w:rsidR="00AB6E1C" w:rsidRPr="00D6391F">
        <w:rPr>
          <w:rFonts w:cstheme="minorHAnsi"/>
        </w:rPr>
        <w:t xml:space="preserve"> </w:t>
      </w:r>
      <w:r w:rsidR="00BB7B25">
        <w:rPr>
          <w:rFonts w:cstheme="minorHAnsi"/>
        </w:rPr>
        <w:t>uppgår</w:t>
      </w:r>
      <w:r w:rsidR="00AB6E1C" w:rsidRPr="00D6391F">
        <w:rPr>
          <w:rFonts w:cstheme="minorHAnsi"/>
        </w:rPr>
        <w:t xml:space="preserve"> </w:t>
      </w:r>
      <w:r w:rsidR="00BB7B25">
        <w:rPr>
          <w:rFonts w:cstheme="minorHAnsi"/>
        </w:rPr>
        <w:t>avgiften till</w:t>
      </w:r>
      <w:r w:rsidR="00AB6E1C" w:rsidRPr="00D6391F">
        <w:rPr>
          <w:rFonts w:cstheme="minorHAnsi"/>
        </w:rPr>
        <w:t xml:space="preserve"> </w:t>
      </w:r>
      <w:r w:rsidR="00D6391F" w:rsidRPr="00D6391F">
        <w:rPr>
          <w:rFonts w:cstheme="minorHAnsi"/>
        </w:rPr>
        <w:t>6</w:t>
      </w:r>
      <w:r w:rsidR="008A13C7">
        <w:rPr>
          <w:rFonts w:cstheme="minorHAnsi"/>
        </w:rPr>
        <w:t>5</w:t>
      </w:r>
      <w:r w:rsidR="00D6391F" w:rsidRPr="00D6391F">
        <w:rPr>
          <w:rFonts w:cstheme="minorHAnsi"/>
        </w:rPr>
        <w:t xml:space="preserve"> </w:t>
      </w:r>
      <w:r w:rsidR="008A13C7">
        <w:rPr>
          <w:rFonts w:cstheme="minorHAnsi"/>
        </w:rPr>
        <w:t>000</w:t>
      </w:r>
      <w:r w:rsidR="00AB6E1C" w:rsidRPr="00D6391F">
        <w:rPr>
          <w:rFonts w:cstheme="minorHAnsi"/>
        </w:rPr>
        <w:t xml:space="preserve"> kr per</w:t>
      </w:r>
      <w:r w:rsidR="00D6391F" w:rsidRPr="00D6391F">
        <w:rPr>
          <w:rFonts w:cstheme="minorHAnsi"/>
        </w:rPr>
        <w:t xml:space="preserve"> elev</w:t>
      </w:r>
      <w:r w:rsidR="00BB7B25">
        <w:rPr>
          <w:rFonts w:cstheme="minorHAnsi"/>
        </w:rPr>
        <w:t xml:space="preserve"> och termin. </w:t>
      </w:r>
      <w:r w:rsidR="008A13C7">
        <w:rPr>
          <w:rFonts w:cstheme="minorHAnsi"/>
        </w:rPr>
        <w:t xml:space="preserve">Avgiften </w:t>
      </w:r>
      <w:r w:rsidR="008A13C7" w:rsidRPr="00D6391F">
        <w:rPr>
          <w:rFonts w:cstheme="minorHAnsi"/>
        </w:rPr>
        <w:t>per elev</w:t>
      </w:r>
      <w:r w:rsidR="008A13C7">
        <w:rPr>
          <w:rFonts w:cstheme="minorHAnsi"/>
        </w:rPr>
        <w:t xml:space="preserve"> </w:t>
      </w:r>
      <w:r>
        <w:rPr>
          <w:rFonts w:cstheme="minorHAnsi"/>
        </w:rPr>
        <w:t xml:space="preserve">och termin </w:t>
      </w:r>
      <w:r w:rsidR="008A13C7">
        <w:rPr>
          <w:rFonts w:cstheme="minorHAnsi"/>
        </w:rPr>
        <w:t>avseende</w:t>
      </w:r>
      <w:r w:rsidR="00D6391F" w:rsidRPr="00D6391F">
        <w:rPr>
          <w:rFonts w:cstheme="minorHAnsi"/>
        </w:rPr>
        <w:t xml:space="preserve"> </w:t>
      </w:r>
      <w:r w:rsidR="008A13C7">
        <w:rPr>
          <w:rFonts w:cstheme="minorHAnsi"/>
        </w:rPr>
        <w:t>v</w:t>
      </w:r>
      <w:r w:rsidR="00D6391F" w:rsidRPr="00D6391F">
        <w:rPr>
          <w:rFonts w:cstheme="minorHAnsi"/>
        </w:rPr>
        <w:t>årterminen 2027</w:t>
      </w:r>
      <w:r w:rsidR="008A13C7">
        <w:rPr>
          <w:rFonts w:cstheme="minorHAnsi"/>
        </w:rPr>
        <w:t xml:space="preserve"> beslutas av Utföraren </w:t>
      </w:r>
      <w:r w:rsidR="00CF5273">
        <w:rPr>
          <w:rFonts w:cstheme="minorHAnsi"/>
        </w:rPr>
        <w:t>och meddelas Beställaren</w:t>
      </w:r>
      <w:r w:rsidR="00CF5273" w:rsidRPr="008A13C7">
        <w:rPr>
          <w:rFonts w:cstheme="minorHAnsi"/>
        </w:rPr>
        <w:t xml:space="preserve"> </w:t>
      </w:r>
      <w:r>
        <w:rPr>
          <w:rFonts w:cstheme="minorHAnsi"/>
        </w:rPr>
        <w:t>under december månad</w:t>
      </w:r>
      <w:r w:rsidR="00327DA7">
        <w:rPr>
          <w:rFonts w:cstheme="minorHAnsi"/>
        </w:rPr>
        <w:t xml:space="preserve"> 2026</w:t>
      </w:r>
      <w:r w:rsidR="008A13C7">
        <w:rPr>
          <w:rFonts w:cstheme="minorHAnsi"/>
        </w:rPr>
        <w:t>.</w:t>
      </w:r>
    </w:p>
    <w:p w14:paraId="076396EA" w14:textId="466C6D50" w:rsidR="00AB6E1C" w:rsidRPr="00D6391F" w:rsidRDefault="00D6391F" w:rsidP="00D6391F">
      <w:pPr>
        <w:spacing w:after="120"/>
        <w:rPr>
          <w:rFonts w:cstheme="minorHAnsi"/>
        </w:rPr>
      </w:pPr>
      <w:r w:rsidRPr="00D6391F">
        <w:rPr>
          <w:rFonts w:cstheme="minorHAnsi"/>
        </w:rPr>
        <w:t xml:space="preserve">Utföraren fakturerar </w:t>
      </w:r>
      <w:r w:rsidR="00BB7B25">
        <w:rPr>
          <w:rFonts w:cstheme="minorHAnsi"/>
        </w:rPr>
        <w:t>B</w:t>
      </w:r>
      <w:r w:rsidRPr="00D6391F">
        <w:rPr>
          <w:rFonts w:cstheme="minorHAnsi"/>
        </w:rPr>
        <w:t xml:space="preserve">eställaren i november </w:t>
      </w:r>
      <w:r w:rsidR="00327DA7">
        <w:rPr>
          <w:rFonts w:cstheme="minorHAnsi"/>
        </w:rPr>
        <w:t xml:space="preserve">2026 </w:t>
      </w:r>
      <w:r w:rsidRPr="00D6391F">
        <w:rPr>
          <w:rFonts w:cstheme="minorHAnsi"/>
        </w:rPr>
        <w:t xml:space="preserve">avseende </w:t>
      </w:r>
      <w:r w:rsidR="00BB7B25">
        <w:rPr>
          <w:rFonts w:cstheme="minorHAnsi"/>
        </w:rPr>
        <w:t xml:space="preserve">avgift för </w:t>
      </w:r>
      <w:r w:rsidRPr="00D6391F">
        <w:rPr>
          <w:rFonts w:cstheme="minorHAnsi"/>
        </w:rPr>
        <w:t xml:space="preserve">höstterminen, och </w:t>
      </w:r>
      <w:r w:rsidR="00BB7B25">
        <w:rPr>
          <w:rFonts w:cstheme="minorHAnsi"/>
        </w:rPr>
        <w:t>i</w:t>
      </w:r>
      <w:r w:rsidRPr="00D6391F">
        <w:rPr>
          <w:rFonts w:cstheme="minorHAnsi"/>
        </w:rPr>
        <w:t xml:space="preserve"> april </w:t>
      </w:r>
      <w:r w:rsidR="00327DA7">
        <w:rPr>
          <w:rFonts w:cstheme="minorHAnsi"/>
        </w:rPr>
        <w:t xml:space="preserve">2027 </w:t>
      </w:r>
      <w:r w:rsidRPr="00D6391F">
        <w:rPr>
          <w:rFonts w:cstheme="minorHAnsi"/>
        </w:rPr>
        <w:t>avseende</w:t>
      </w:r>
      <w:r w:rsidR="00BB7B25">
        <w:rPr>
          <w:rFonts w:cstheme="minorHAnsi"/>
        </w:rPr>
        <w:t xml:space="preserve"> avgift för</w:t>
      </w:r>
      <w:r w:rsidRPr="00D6391F">
        <w:rPr>
          <w:rFonts w:cstheme="minorHAnsi"/>
        </w:rPr>
        <w:t xml:space="preserve"> vårterminen</w:t>
      </w:r>
      <w:r w:rsidR="00AB6E1C" w:rsidRPr="00D6391F">
        <w:rPr>
          <w:rFonts w:cstheme="minorHAnsi"/>
        </w:rPr>
        <w:t>.</w:t>
      </w:r>
    </w:p>
    <w:p w14:paraId="12A14EC6" w14:textId="5D227BC4" w:rsidR="00AB6E1C" w:rsidRDefault="00BB7B25" w:rsidP="00D6391F">
      <w:pPr>
        <w:spacing w:after="120"/>
        <w:rPr>
          <w:rFonts w:cstheme="minorHAnsi"/>
        </w:rPr>
      </w:pPr>
      <w:r>
        <w:rPr>
          <w:rFonts w:cstheme="minorHAnsi"/>
        </w:rPr>
        <w:t xml:space="preserve">Avgiften </w:t>
      </w:r>
      <w:r w:rsidR="00AB6E1C" w:rsidRPr="00D6391F">
        <w:rPr>
          <w:rFonts w:cstheme="minorHAnsi"/>
        </w:rPr>
        <w:t xml:space="preserve">avser undervisning vid </w:t>
      </w:r>
      <w:r w:rsidR="00D6391F" w:rsidRPr="00D6391F">
        <w:rPr>
          <w:rFonts w:cstheme="minorHAnsi"/>
        </w:rPr>
        <w:t>Stockholm</w:t>
      </w:r>
      <w:r w:rsidR="00AB6E1C" w:rsidRPr="00D6391F">
        <w:rPr>
          <w:rFonts w:cstheme="minorHAnsi"/>
        </w:rPr>
        <w:t xml:space="preserve"> </w:t>
      </w:r>
      <w:r w:rsidR="00327DA7">
        <w:rPr>
          <w:rFonts w:cstheme="minorHAnsi"/>
        </w:rPr>
        <w:t>D</w:t>
      </w:r>
      <w:r w:rsidR="00AB6E1C" w:rsidRPr="00D6391F">
        <w:rPr>
          <w:rFonts w:cstheme="minorHAnsi"/>
        </w:rPr>
        <w:t>istans, oberoende av omfattningen av rektors beslut om distansundervisning som särskilt stöd.</w:t>
      </w:r>
    </w:p>
    <w:p w14:paraId="4820863F" w14:textId="2DABD22B" w:rsidR="00526982" w:rsidRPr="00526982" w:rsidRDefault="00526982" w:rsidP="00D6391F">
      <w:pPr>
        <w:spacing w:after="120"/>
        <w:rPr>
          <w:rFonts w:cstheme="minorHAnsi"/>
        </w:rPr>
      </w:pPr>
      <w:r w:rsidRPr="00526982">
        <w:rPr>
          <w:rFonts w:cstheme="minorHAnsi"/>
        </w:rPr>
        <w:t xml:space="preserve">Beställaren ansvarar för de eventuella kostnader som kan uppkomma, gällande exempelvis resor och boende, om eleven ska delta i närundervisning vid Stockholm </w:t>
      </w:r>
      <w:r w:rsidR="00327DA7">
        <w:rPr>
          <w:rFonts w:cstheme="minorHAnsi"/>
        </w:rPr>
        <w:t>D</w:t>
      </w:r>
      <w:r w:rsidRPr="00526982">
        <w:rPr>
          <w:rFonts w:cstheme="minorHAnsi"/>
        </w:rPr>
        <w:t>istans.</w:t>
      </w:r>
    </w:p>
    <w:p w14:paraId="4C4923ED" w14:textId="77777777" w:rsidR="00384A2F" w:rsidRDefault="00384A2F" w:rsidP="00384A2F">
      <w:pPr>
        <w:pStyle w:val="Rubrik2"/>
      </w:pPr>
      <w:r w:rsidRPr="00F123D0">
        <w:lastRenderedPageBreak/>
        <w:t>§ 7 Tvist</w:t>
      </w:r>
    </w:p>
    <w:p w14:paraId="2C56F7BB" w14:textId="02618F06" w:rsidR="009710FB" w:rsidRPr="009710FB" w:rsidRDefault="009710FB" w:rsidP="009710FB">
      <w:pPr>
        <w:rPr>
          <w:rFonts w:cstheme="minorHAnsi"/>
        </w:rPr>
      </w:pPr>
      <w:r w:rsidRPr="009710FB">
        <w:rPr>
          <w:rFonts w:cstheme="minorHAnsi"/>
        </w:rPr>
        <w:t xml:space="preserve">Tvist angående detta avtal ska i första hand lösas mellan </w:t>
      </w:r>
      <w:r w:rsidR="00B35961">
        <w:rPr>
          <w:rFonts w:cstheme="minorHAnsi"/>
        </w:rPr>
        <w:t>P</w:t>
      </w:r>
      <w:r w:rsidRPr="009710FB">
        <w:rPr>
          <w:rFonts w:cstheme="minorHAnsi"/>
        </w:rPr>
        <w:t>arterna.</w:t>
      </w:r>
      <w:r w:rsidRPr="009710FB">
        <w:rPr>
          <w:rFonts w:cstheme="minorHAnsi"/>
        </w:rPr>
        <w:br/>
        <w:t xml:space="preserve">Om tvisten inte kan lösas mellan </w:t>
      </w:r>
      <w:r w:rsidR="00B35961">
        <w:rPr>
          <w:rFonts w:cstheme="minorHAnsi"/>
        </w:rPr>
        <w:t>P</w:t>
      </w:r>
      <w:r w:rsidRPr="009710FB">
        <w:rPr>
          <w:rFonts w:cstheme="minorHAnsi"/>
        </w:rPr>
        <w:t xml:space="preserve">arterna ska </w:t>
      </w:r>
      <w:r w:rsidR="00FE5A35">
        <w:rPr>
          <w:rFonts w:cstheme="minorHAnsi"/>
        </w:rPr>
        <w:t xml:space="preserve">den </w:t>
      </w:r>
      <w:r w:rsidRPr="009710FB">
        <w:rPr>
          <w:rFonts w:cstheme="minorHAnsi"/>
        </w:rPr>
        <w:t>avgöras av svensk allmän domstol</w:t>
      </w:r>
      <w:r w:rsidR="00FE5A35">
        <w:rPr>
          <w:rFonts w:cstheme="minorHAnsi"/>
        </w:rPr>
        <w:t xml:space="preserve"> med tillämpning av svensk rätt,</w:t>
      </w:r>
      <w:r w:rsidRPr="009710FB">
        <w:rPr>
          <w:rFonts w:cstheme="minorHAnsi"/>
        </w:rPr>
        <w:t xml:space="preserve"> med Stockholms tingsrätt som första instans.</w:t>
      </w:r>
    </w:p>
    <w:p w14:paraId="7BBD353E" w14:textId="77777777" w:rsidR="00384A2F" w:rsidRDefault="00384A2F" w:rsidP="00384A2F">
      <w:pPr>
        <w:pStyle w:val="Rubrik2"/>
      </w:pPr>
      <w:r w:rsidRPr="00F123D0">
        <w:t>§ 8 Ändring och tillägg</w:t>
      </w:r>
    </w:p>
    <w:p w14:paraId="2EF3B175" w14:textId="640D5E42" w:rsidR="00AB6E1C" w:rsidRDefault="009710FB" w:rsidP="009710FB">
      <w:pPr>
        <w:rPr>
          <w:rFonts w:cstheme="minorHAnsi"/>
        </w:rPr>
      </w:pPr>
      <w:r w:rsidRPr="009710FB">
        <w:rPr>
          <w:rFonts w:cstheme="minorHAnsi"/>
        </w:rPr>
        <w:t xml:space="preserve">Ändringar och tillägg till detta avtal är giltiga endast om de upprättats skriftligen och undertecknats av behörig företrädare för respektive </w:t>
      </w:r>
      <w:r w:rsidR="00B35961">
        <w:rPr>
          <w:rFonts w:cstheme="minorHAnsi"/>
        </w:rPr>
        <w:t>P</w:t>
      </w:r>
      <w:r w:rsidRPr="009710FB">
        <w:rPr>
          <w:rFonts w:cstheme="minorHAnsi"/>
        </w:rPr>
        <w:t>art.</w:t>
      </w:r>
    </w:p>
    <w:p w14:paraId="07033BA4" w14:textId="40F83263" w:rsidR="00AB6E1C" w:rsidRDefault="00AB6E1C" w:rsidP="00AB6E1C">
      <w:pPr>
        <w:pStyle w:val="Rubrik2"/>
      </w:pPr>
      <w:r>
        <w:t>§ 9 Överlåtelse av avtal</w:t>
      </w:r>
    </w:p>
    <w:p w14:paraId="79E99502" w14:textId="656D6945" w:rsidR="00AB6E1C" w:rsidRPr="00BB7B25" w:rsidRDefault="00AB6E1C" w:rsidP="009710FB">
      <w:r>
        <w:t>Parterna får inte</w:t>
      </w:r>
      <w:r w:rsidR="00BB7B25">
        <w:t xml:space="preserve"> </w:t>
      </w:r>
      <w:r>
        <w:t>överlåta sina rättigheter eller skyldigheter enligt detta avtal utan den andre partens skriftliga godkännande.</w:t>
      </w:r>
    </w:p>
    <w:p w14:paraId="2EB4C8EC" w14:textId="77777777" w:rsidR="00384A2F" w:rsidRDefault="00384A2F" w:rsidP="00384A2F">
      <w:pPr>
        <w:pStyle w:val="Rubrik2"/>
      </w:pPr>
      <w:r w:rsidRPr="43D97DEB">
        <w:t>§ 9 Personuppgiftsbehandling</w:t>
      </w:r>
      <w:r w:rsidRPr="43D97DEB">
        <w:rPr>
          <w:rFonts w:ascii="Aptos" w:eastAsia="Aptos" w:hAnsi="Aptos" w:cs="Aptos"/>
          <w:i/>
          <w:iCs/>
          <w:szCs w:val="22"/>
        </w:rPr>
        <w:t xml:space="preserve"> </w:t>
      </w:r>
    </w:p>
    <w:p w14:paraId="2E896769" w14:textId="59F8680D" w:rsidR="006F4039" w:rsidRDefault="00363DB6" w:rsidP="008278BC">
      <w:r w:rsidRPr="00363DB6">
        <w:t xml:space="preserve">Om </w:t>
      </w:r>
      <w:r>
        <w:t xml:space="preserve">Utföraren </w:t>
      </w:r>
      <w:r w:rsidRPr="00363DB6">
        <w:t xml:space="preserve">behandlar personuppgifter för </w:t>
      </w:r>
      <w:r>
        <w:t>Beställarens</w:t>
      </w:r>
      <w:r w:rsidRPr="00363DB6">
        <w:t xml:space="preserve"> räkning, ska ett skriftligt Personuppgiftsbiträdesavtal ingås.</w:t>
      </w:r>
    </w:p>
    <w:p w14:paraId="618F2889" w14:textId="2F7B3054" w:rsidR="00F92172" w:rsidRPr="00363DB6" w:rsidRDefault="009710FB" w:rsidP="009710FB">
      <w:pPr>
        <w:pStyle w:val="Rubrik4"/>
        <w:spacing w:after="240"/>
        <w:jc w:val="center"/>
        <w:rPr>
          <w:rFonts w:asciiTheme="minorHAnsi" w:hAnsiTheme="minorHAnsi" w:cstheme="minorHAnsi"/>
        </w:rPr>
      </w:pPr>
      <w:r w:rsidRPr="00363DB6">
        <w:rPr>
          <w:rFonts w:asciiTheme="minorHAnsi" w:hAnsiTheme="minorHAnsi" w:cstheme="minorHAnsi"/>
        </w:rPr>
        <w:t>------</w:t>
      </w:r>
    </w:p>
    <w:p w14:paraId="4C12EE67" w14:textId="574AF251" w:rsidR="00F92172" w:rsidRDefault="00AA2574" w:rsidP="00F92172">
      <w:r>
        <w:t xml:space="preserve">Beställaren ska upprätta två exemplar av blanketten. Blanketterna ska mailas till funktionsbrevlådan </w:t>
      </w:r>
      <w:hyperlink r:id="rId13" w:history="1">
        <w:r w:rsidRPr="00EA4450">
          <w:rPr>
            <w:rStyle w:val="Hyperlnk"/>
          </w:rPr>
          <w:t>stockholmdistans@edu.stockholm.se</w:t>
        </w:r>
      </w:hyperlink>
      <w:r>
        <w:t xml:space="preserve">.  </w:t>
      </w:r>
      <w:r>
        <w:br/>
      </w:r>
      <w:r>
        <w:br/>
      </w:r>
      <w:r w:rsidR="00384A2F">
        <w:t xml:space="preserve">Detta avtal har upprättats i </w:t>
      </w:r>
      <w:r w:rsidR="00BB1FF5">
        <w:t xml:space="preserve">två likalydande exemplar där </w:t>
      </w:r>
      <w:r w:rsidR="0047448E">
        <w:t>P</w:t>
      </w:r>
      <w:r w:rsidR="00BB1FF5">
        <w:t xml:space="preserve">arterna </w:t>
      </w:r>
      <w:r w:rsidR="00384A2F">
        <w:t xml:space="preserve">erhållit </w:t>
      </w:r>
      <w:r w:rsidR="00BB1FF5">
        <w:t>var</w:t>
      </w:r>
      <w:r w:rsidR="00384A2F">
        <w:t xml:space="preserve"> </w:t>
      </w:r>
      <w:r w:rsidR="00BB1FF5">
        <w:t>sitt.</w:t>
      </w:r>
      <w:r>
        <w:t xml:space="preserve"> </w:t>
      </w:r>
    </w:p>
    <w:p w14:paraId="6EBE3623" w14:textId="77777777" w:rsidR="009710FB" w:rsidRDefault="009710FB" w:rsidP="00F92172"/>
    <w:tbl>
      <w:tblPr>
        <w:tblStyle w:val="Stockholmsstad"/>
        <w:tblW w:w="6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19"/>
        <w:gridCol w:w="2835"/>
      </w:tblGrid>
      <w:tr w:rsidR="009710FB" w14:paraId="315C50C6" w14:textId="77777777" w:rsidTr="00971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26E85D6" w14:textId="777A5842" w:rsidR="009710FB" w:rsidRPr="009710FB" w:rsidRDefault="009710FB" w:rsidP="009710FB">
            <w:pPr>
              <w:spacing w:afterLines="0"/>
              <w:rPr>
                <w:rFonts w:asciiTheme="minorHAnsi" w:hAnsiTheme="minorHAnsi" w:cstheme="minorHAnsi"/>
                <w:b w:val="0"/>
                <w:bCs/>
              </w:rPr>
            </w:pPr>
            <w:r w:rsidRPr="009710FB">
              <w:rPr>
                <w:rFonts w:asciiTheme="minorHAnsi" w:hAnsiTheme="minorHAnsi" w:cstheme="minorHAnsi"/>
                <w:b w:val="0"/>
                <w:bCs/>
                <w:lang w:val="en-GB"/>
              </w:rPr>
              <w:t xml:space="preserve">Stockholm </w:t>
            </w:r>
            <w:r w:rsidRPr="009710FB">
              <w:rPr>
                <w:rFonts w:asciiTheme="minorHAnsi" w:hAnsiTheme="minorHAnsi" w:cstheme="minorHAnsi"/>
                <w:b w:val="0"/>
                <w:bCs/>
                <w:highlight w:val="yellow"/>
                <w:lang w:val="en-GB"/>
              </w:rPr>
              <w:t>20xx-xx-xx</w:t>
            </w:r>
          </w:p>
        </w:tc>
        <w:tc>
          <w:tcPr>
            <w:tcW w:w="619" w:type="dxa"/>
          </w:tcPr>
          <w:p w14:paraId="15116306" w14:textId="77777777" w:rsidR="009710FB" w:rsidRPr="009710FB" w:rsidRDefault="009710FB" w:rsidP="009710FB">
            <w:pPr>
              <w:spacing w:afterLines="0"/>
              <w:rPr>
                <w:b w:val="0"/>
                <w:bCs/>
              </w:rPr>
            </w:pPr>
          </w:p>
        </w:tc>
        <w:tc>
          <w:tcPr>
            <w:tcW w:w="2835" w:type="dxa"/>
          </w:tcPr>
          <w:p w14:paraId="57108F75" w14:textId="7A9FCBFD" w:rsidR="009710FB" w:rsidRPr="009710FB" w:rsidRDefault="009710FB" w:rsidP="009710FB">
            <w:pPr>
              <w:spacing w:afterLines="0"/>
              <w:rPr>
                <w:rFonts w:asciiTheme="minorHAnsi" w:hAnsiTheme="minorHAnsi" w:cstheme="minorHAnsi"/>
                <w:b w:val="0"/>
                <w:bCs/>
              </w:rPr>
            </w:pPr>
            <w:r w:rsidRPr="009710FB">
              <w:rPr>
                <w:rFonts w:asciiTheme="minorHAnsi" w:hAnsiTheme="minorHAnsi" w:cstheme="minorHAnsi"/>
                <w:b w:val="0"/>
                <w:bCs/>
                <w:highlight w:val="yellow"/>
                <w:lang w:val="en-GB"/>
              </w:rPr>
              <w:t>X 20xx-xx-xx</w:t>
            </w:r>
          </w:p>
        </w:tc>
      </w:tr>
      <w:tr w:rsidR="009710FB" w14:paraId="62A9858D" w14:textId="77777777" w:rsidTr="009710FB">
        <w:tc>
          <w:tcPr>
            <w:tcW w:w="2835" w:type="dxa"/>
          </w:tcPr>
          <w:p w14:paraId="516F0580" w14:textId="77777777" w:rsidR="009710FB" w:rsidRPr="009710FB" w:rsidRDefault="009710FB" w:rsidP="009710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9" w:type="dxa"/>
          </w:tcPr>
          <w:p w14:paraId="2B32EDA5" w14:textId="77777777" w:rsidR="009710FB" w:rsidRPr="009710FB" w:rsidRDefault="009710FB" w:rsidP="009710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5BD3AD3B" w14:textId="77777777" w:rsidR="009710FB" w:rsidRPr="009710FB" w:rsidRDefault="009710FB" w:rsidP="009710FB">
            <w:pPr>
              <w:rPr>
                <w:rFonts w:asciiTheme="minorHAnsi" w:hAnsiTheme="minorHAnsi" w:cstheme="minorHAnsi"/>
              </w:rPr>
            </w:pPr>
          </w:p>
        </w:tc>
      </w:tr>
      <w:tr w:rsidR="009710FB" w14:paraId="501D8B38" w14:textId="77777777" w:rsidTr="009710FB">
        <w:tc>
          <w:tcPr>
            <w:tcW w:w="2835" w:type="dxa"/>
            <w:tcBorders>
              <w:bottom w:val="single" w:sz="4" w:space="0" w:color="auto"/>
            </w:tcBorders>
          </w:tcPr>
          <w:p w14:paraId="64D460D5" w14:textId="77777777" w:rsidR="009710FB" w:rsidRPr="009710FB" w:rsidRDefault="009710FB" w:rsidP="009710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9" w:type="dxa"/>
          </w:tcPr>
          <w:p w14:paraId="4293A704" w14:textId="77777777" w:rsidR="009710FB" w:rsidRPr="009710FB" w:rsidRDefault="009710FB" w:rsidP="009710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7B23EA" w14:textId="77777777" w:rsidR="009710FB" w:rsidRPr="009710FB" w:rsidRDefault="009710FB" w:rsidP="009710FB">
            <w:pPr>
              <w:rPr>
                <w:rFonts w:asciiTheme="minorHAnsi" w:hAnsiTheme="minorHAnsi" w:cstheme="minorHAnsi"/>
              </w:rPr>
            </w:pPr>
          </w:p>
        </w:tc>
      </w:tr>
      <w:tr w:rsidR="009710FB" w14:paraId="15B91209" w14:textId="77777777" w:rsidTr="009710FB">
        <w:tc>
          <w:tcPr>
            <w:tcW w:w="2835" w:type="dxa"/>
            <w:tcBorders>
              <w:top w:val="single" w:sz="4" w:space="0" w:color="auto"/>
            </w:tcBorders>
          </w:tcPr>
          <w:p w14:paraId="3D938A88" w14:textId="1856CD78" w:rsidR="009710FB" w:rsidRPr="009710FB" w:rsidRDefault="00AA2574" w:rsidP="00F921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Peter Bragner</w:t>
            </w:r>
          </w:p>
        </w:tc>
        <w:tc>
          <w:tcPr>
            <w:tcW w:w="619" w:type="dxa"/>
          </w:tcPr>
          <w:p w14:paraId="60364BA3" w14:textId="77777777" w:rsidR="009710FB" w:rsidRDefault="009710FB" w:rsidP="00F92172"/>
        </w:tc>
        <w:tc>
          <w:tcPr>
            <w:tcW w:w="2835" w:type="dxa"/>
            <w:tcBorders>
              <w:top w:val="single" w:sz="4" w:space="0" w:color="auto"/>
            </w:tcBorders>
          </w:tcPr>
          <w:p w14:paraId="1E0089F4" w14:textId="1B867E58" w:rsidR="009710FB" w:rsidRPr="009710FB" w:rsidRDefault="009710FB" w:rsidP="00F92172">
            <w:pPr>
              <w:rPr>
                <w:rFonts w:asciiTheme="minorHAnsi" w:hAnsiTheme="minorHAnsi" w:cstheme="minorHAnsi"/>
              </w:rPr>
            </w:pPr>
            <w:r w:rsidRPr="009710FB">
              <w:rPr>
                <w:rFonts w:asciiTheme="minorHAnsi" w:hAnsiTheme="minorHAnsi" w:cstheme="minorHAnsi"/>
                <w:highlight w:val="yellow"/>
              </w:rPr>
              <w:t>[Namn]</w:t>
            </w:r>
          </w:p>
        </w:tc>
      </w:tr>
      <w:tr w:rsidR="009710FB" w14:paraId="6693EF19" w14:textId="77777777" w:rsidTr="009710FB">
        <w:tc>
          <w:tcPr>
            <w:tcW w:w="2835" w:type="dxa"/>
          </w:tcPr>
          <w:p w14:paraId="77F5A62D" w14:textId="535494FE" w:rsidR="009710FB" w:rsidRPr="009710FB" w:rsidRDefault="00363DB6" w:rsidP="00F921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Grundskoledirektör</w:t>
            </w:r>
            <w:r w:rsidR="009710FB" w:rsidRPr="009710FB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19" w:type="dxa"/>
          </w:tcPr>
          <w:p w14:paraId="25F5146B" w14:textId="77777777" w:rsidR="009710FB" w:rsidRDefault="009710FB" w:rsidP="00F92172"/>
        </w:tc>
        <w:tc>
          <w:tcPr>
            <w:tcW w:w="2835" w:type="dxa"/>
          </w:tcPr>
          <w:p w14:paraId="461D2151" w14:textId="7B6FABBF" w:rsidR="009710FB" w:rsidRPr="009710FB" w:rsidRDefault="009710FB" w:rsidP="00F92172">
            <w:pPr>
              <w:rPr>
                <w:rFonts w:asciiTheme="minorHAnsi" w:hAnsiTheme="minorHAnsi" w:cstheme="minorHAnsi"/>
              </w:rPr>
            </w:pPr>
            <w:r w:rsidRPr="009710FB">
              <w:rPr>
                <w:rFonts w:asciiTheme="minorHAnsi" w:hAnsiTheme="minorHAnsi" w:cstheme="minorHAnsi"/>
                <w:highlight w:val="yellow"/>
              </w:rPr>
              <w:t>[Titel]</w:t>
            </w:r>
          </w:p>
        </w:tc>
      </w:tr>
      <w:tr w:rsidR="009710FB" w14:paraId="57B7A24F" w14:textId="77777777" w:rsidTr="009710FB">
        <w:tc>
          <w:tcPr>
            <w:tcW w:w="2835" w:type="dxa"/>
          </w:tcPr>
          <w:p w14:paraId="544887A5" w14:textId="2273F8A6" w:rsidR="009710FB" w:rsidRPr="009710FB" w:rsidRDefault="009710FB" w:rsidP="00F92172">
            <w:pPr>
              <w:rPr>
                <w:rFonts w:asciiTheme="minorHAnsi" w:hAnsiTheme="minorHAnsi" w:cstheme="minorHAnsi"/>
              </w:rPr>
            </w:pPr>
            <w:r w:rsidRPr="009710FB">
              <w:rPr>
                <w:rFonts w:asciiTheme="minorHAnsi" w:hAnsiTheme="minorHAnsi" w:cstheme="minorHAnsi"/>
              </w:rPr>
              <w:t>Utbildningsförvaltningen</w:t>
            </w:r>
          </w:p>
        </w:tc>
        <w:tc>
          <w:tcPr>
            <w:tcW w:w="619" w:type="dxa"/>
          </w:tcPr>
          <w:p w14:paraId="7D889E8D" w14:textId="77777777" w:rsidR="009710FB" w:rsidRDefault="009710FB" w:rsidP="00F92172"/>
        </w:tc>
        <w:tc>
          <w:tcPr>
            <w:tcW w:w="2835" w:type="dxa"/>
          </w:tcPr>
          <w:p w14:paraId="7D3790B6" w14:textId="33474377" w:rsidR="009710FB" w:rsidRPr="009710FB" w:rsidRDefault="009710FB" w:rsidP="00F92172">
            <w:pPr>
              <w:rPr>
                <w:rFonts w:asciiTheme="minorHAnsi" w:hAnsiTheme="minorHAnsi" w:cstheme="minorHAnsi"/>
              </w:rPr>
            </w:pPr>
            <w:r w:rsidRPr="009710FB">
              <w:rPr>
                <w:rFonts w:asciiTheme="minorHAnsi" w:hAnsiTheme="minorHAnsi" w:cstheme="minorHAnsi"/>
                <w:highlight w:val="yellow"/>
              </w:rPr>
              <w:t>[Skolhuvudman]</w:t>
            </w:r>
          </w:p>
        </w:tc>
      </w:tr>
      <w:tr w:rsidR="009710FB" w14:paraId="65C3F0F5" w14:textId="77777777" w:rsidTr="009710FB">
        <w:tc>
          <w:tcPr>
            <w:tcW w:w="2835" w:type="dxa"/>
          </w:tcPr>
          <w:p w14:paraId="3ADA84D8" w14:textId="0C204B10" w:rsidR="009710FB" w:rsidRPr="009710FB" w:rsidRDefault="009710FB" w:rsidP="00F92172">
            <w:pPr>
              <w:rPr>
                <w:rFonts w:asciiTheme="minorHAnsi" w:hAnsiTheme="minorHAnsi" w:cstheme="minorHAnsi"/>
              </w:rPr>
            </w:pPr>
            <w:r w:rsidRPr="009710FB">
              <w:rPr>
                <w:rFonts w:asciiTheme="minorHAnsi" w:hAnsiTheme="minorHAnsi" w:cstheme="minorHAnsi"/>
              </w:rPr>
              <w:t>Stockholms stad</w:t>
            </w:r>
          </w:p>
        </w:tc>
        <w:tc>
          <w:tcPr>
            <w:tcW w:w="619" w:type="dxa"/>
          </w:tcPr>
          <w:p w14:paraId="6C272BA2" w14:textId="77777777" w:rsidR="009710FB" w:rsidRDefault="009710FB" w:rsidP="00F92172"/>
        </w:tc>
        <w:tc>
          <w:tcPr>
            <w:tcW w:w="2835" w:type="dxa"/>
          </w:tcPr>
          <w:p w14:paraId="35C1C589" w14:textId="77777777" w:rsidR="009710FB" w:rsidRDefault="009710FB" w:rsidP="00F92172"/>
        </w:tc>
      </w:tr>
      <w:tr w:rsidR="009710FB" w14:paraId="3B97A217" w14:textId="77777777" w:rsidTr="009710FB">
        <w:tc>
          <w:tcPr>
            <w:tcW w:w="2835" w:type="dxa"/>
          </w:tcPr>
          <w:p w14:paraId="3C609993" w14:textId="77777777" w:rsidR="009710FB" w:rsidRDefault="009710FB" w:rsidP="00F92172">
            <w:pPr>
              <w:rPr>
                <w:rFonts w:asciiTheme="minorHAnsi" w:hAnsiTheme="minorHAnsi" w:cstheme="minorHAnsi"/>
              </w:rPr>
            </w:pPr>
          </w:p>
          <w:p w14:paraId="28FFDF31" w14:textId="29DC7FBE" w:rsidR="009710FB" w:rsidRPr="009710FB" w:rsidRDefault="009710FB" w:rsidP="00F92172">
            <w:pPr>
              <w:rPr>
                <w:rFonts w:asciiTheme="minorHAnsi" w:hAnsiTheme="minorHAnsi" w:cstheme="minorHAnsi"/>
              </w:rPr>
            </w:pPr>
            <w:r w:rsidRPr="009710FB">
              <w:rPr>
                <w:rFonts w:asciiTheme="minorHAnsi" w:hAnsiTheme="minorHAnsi" w:cstheme="minorHAnsi"/>
              </w:rPr>
              <w:t xml:space="preserve">Enligt delegation från utbildningsnämnden i Stockholms stad, ärendegrupp </w:t>
            </w:r>
            <w:r w:rsidR="00363DB6">
              <w:rPr>
                <w:rFonts w:asciiTheme="minorHAnsi" w:hAnsiTheme="minorHAnsi" w:cstheme="minorHAnsi"/>
              </w:rPr>
              <w:t>801 b</w:t>
            </w:r>
            <w:r w:rsidRPr="009710F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19" w:type="dxa"/>
          </w:tcPr>
          <w:p w14:paraId="7B221BC3" w14:textId="77777777" w:rsidR="009710FB" w:rsidRDefault="009710FB" w:rsidP="00F92172"/>
        </w:tc>
        <w:tc>
          <w:tcPr>
            <w:tcW w:w="2835" w:type="dxa"/>
          </w:tcPr>
          <w:p w14:paraId="668FF42F" w14:textId="77777777" w:rsidR="009710FB" w:rsidRDefault="009710FB" w:rsidP="00F92172"/>
        </w:tc>
      </w:tr>
    </w:tbl>
    <w:p w14:paraId="463508F1" w14:textId="77777777" w:rsidR="009710FB" w:rsidRDefault="009710FB" w:rsidP="00BA6CCE"/>
    <w:sectPr w:rsidR="009710FB" w:rsidSect="00C4713F">
      <w:type w:val="continuous"/>
      <w:pgSz w:w="11906" w:h="16838" w:code="9"/>
      <w:pgMar w:top="595" w:right="1134" w:bottom="851" w:left="4196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FC01" w14:textId="77777777" w:rsidR="00C90B8D" w:rsidRDefault="00C90B8D">
      <w:pPr>
        <w:spacing w:line="240" w:lineRule="auto"/>
      </w:pPr>
      <w:r>
        <w:separator/>
      </w:r>
    </w:p>
  </w:endnote>
  <w:endnote w:type="continuationSeparator" w:id="0">
    <w:p w14:paraId="568AF840" w14:textId="77777777" w:rsidR="00C90B8D" w:rsidRDefault="00C90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text" w:horzAnchor="page" w:tblpX="908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</w:tblGrid>
    <w:tr w:rsidR="00B35213" w14:paraId="1A829035" w14:textId="77777777" w:rsidTr="00707815">
      <w:trPr>
        <w:trHeight w:val="1417"/>
      </w:trPr>
      <w:tc>
        <w:tcPr>
          <w:tcW w:w="3175" w:type="dxa"/>
          <w:vAlign w:val="bottom"/>
        </w:tcPr>
        <w:p w14:paraId="4C134673" w14:textId="14D7ABCD" w:rsidR="00F4149D" w:rsidRPr="00F4149D" w:rsidRDefault="00BB1FF5" w:rsidP="00707815">
          <w:pPr>
            <w:pStyle w:val="Sidfot"/>
            <w:rPr>
              <w:b/>
            </w:rPr>
          </w:pPr>
          <w:r w:rsidRPr="00F4149D">
            <w:rPr>
              <w:b/>
            </w:rPr>
            <w:fldChar w:fldCharType="begin"/>
          </w:r>
          <w:r w:rsidRPr="00F4149D">
            <w:rPr>
              <w:b/>
            </w:rPr>
            <w:instrText xml:space="preserve"> STYLEREF  "Rubrik 1"  \* MERGEFORMAT </w:instrText>
          </w:r>
          <w:r w:rsidRPr="00F4149D">
            <w:rPr>
              <w:b/>
            </w:rPr>
            <w:fldChar w:fldCharType="separate"/>
          </w:r>
          <w:r w:rsidR="00AA2574" w:rsidRPr="00AA2574">
            <w:rPr>
              <w:bCs/>
              <w:noProof/>
            </w:rPr>
            <w:t>Entreprenadavtal avseende distansundervisning som särskilt stöd</w:t>
          </w:r>
          <w:r w:rsidRPr="00F4149D">
            <w:rPr>
              <w:b/>
            </w:rPr>
            <w:fldChar w:fldCharType="end"/>
          </w:r>
        </w:p>
      </w:tc>
    </w:tr>
    <w:tr w:rsidR="00B35213" w14:paraId="28910790" w14:textId="77777777" w:rsidTr="00707815">
      <w:trPr>
        <w:trHeight w:hRule="exact" w:val="907"/>
      </w:trPr>
      <w:tc>
        <w:tcPr>
          <w:tcW w:w="3175" w:type="dxa"/>
        </w:tcPr>
        <w:p w14:paraId="1DE30059" w14:textId="77777777" w:rsidR="00F4149D" w:rsidRPr="00F30A57" w:rsidRDefault="00F4149D" w:rsidP="00707815">
          <w:pPr>
            <w:pStyle w:val="Sidfot"/>
            <w:rPr>
              <w:b/>
            </w:rPr>
          </w:pPr>
        </w:p>
      </w:tc>
    </w:tr>
  </w:tbl>
  <w:p w14:paraId="5EDBDFC0" w14:textId="77777777" w:rsidR="00446087" w:rsidRDefault="004460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text" w:horzAnchor="page" w:tblpX="908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</w:tblGrid>
    <w:tr w:rsidR="00B35213" w14:paraId="58006684" w14:textId="77777777" w:rsidTr="0003352F">
      <w:trPr>
        <w:trHeight w:val="1417"/>
      </w:trPr>
      <w:tc>
        <w:tcPr>
          <w:tcW w:w="3175" w:type="dxa"/>
          <w:vAlign w:val="bottom"/>
        </w:tcPr>
        <w:sdt>
          <w:sdtPr>
            <w:rPr>
              <w:b/>
            </w:rPr>
            <w:tag w:val="regNivå1"/>
            <w:id w:val="993460396"/>
          </w:sdtPr>
          <w:sdtContent>
            <w:p w14:paraId="2C8C3673" w14:textId="77777777" w:rsidR="00F4149D" w:rsidRPr="00F30A57" w:rsidRDefault="00BB1FF5" w:rsidP="0003352F">
              <w:pPr>
                <w:pStyle w:val="Sidfot"/>
                <w:rPr>
                  <w:b/>
                </w:rPr>
              </w:pPr>
              <w:r>
                <w:rPr>
                  <w:b/>
                </w:rPr>
                <w:t>Utbildningsförvaltningen</w:t>
              </w:r>
            </w:p>
          </w:sdtContent>
        </w:sdt>
        <w:sdt>
          <w:sdtPr>
            <w:tag w:val="combFooterMediumSv"/>
            <w:id w:val="-1284953659"/>
          </w:sdtPr>
          <w:sdtContent>
            <w:p w14:paraId="1A11A8D4" w14:textId="77777777" w:rsidR="00BA6CCE" w:rsidRDefault="00BB1FF5" w:rsidP="0003352F">
              <w:pPr>
                <w:pStyle w:val="Sidfot"/>
              </w:pPr>
              <w:r>
                <w:t>Grundskoleavdelningen</w:t>
              </w:r>
            </w:p>
            <w:p w14:paraId="328698B2" w14:textId="77777777" w:rsidR="00BA6CCE" w:rsidRDefault="00BA6CCE" w:rsidP="0003352F">
              <w:pPr>
                <w:pStyle w:val="Sidfot"/>
              </w:pPr>
            </w:p>
            <w:p w14:paraId="709CA9AC" w14:textId="77777777" w:rsidR="00BA6CCE" w:rsidRDefault="00BB1FF5" w:rsidP="0003352F">
              <w:pPr>
                <w:pStyle w:val="Sidfot"/>
              </w:pPr>
              <w:r>
                <w:t>Hantverkargatan 2F</w:t>
              </w:r>
            </w:p>
            <w:p w14:paraId="4526107D" w14:textId="77777777" w:rsidR="00BA6CCE" w:rsidRDefault="00BB1FF5" w:rsidP="0003352F">
              <w:pPr>
                <w:pStyle w:val="Sidfot"/>
              </w:pPr>
              <w:r>
                <w:t>Box 22049</w:t>
              </w:r>
            </w:p>
            <w:p w14:paraId="60535F8E" w14:textId="77777777" w:rsidR="00BA6CCE" w:rsidRDefault="00BB1FF5" w:rsidP="0003352F">
              <w:pPr>
                <w:pStyle w:val="Sidfot"/>
              </w:pPr>
              <w:r>
                <w:t>104 22 Stockholm</w:t>
              </w:r>
            </w:p>
            <w:p w14:paraId="7985A3BF" w14:textId="77777777" w:rsidR="00FC3C24" w:rsidRDefault="00BB1FF5" w:rsidP="0003352F">
              <w:pPr>
                <w:pStyle w:val="Sidfot"/>
              </w:pPr>
              <w:r>
                <w:t>Växel 08-508 33 000</w:t>
              </w:r>
            </w:p>
            <w:p w14:paraId="16E7DC70" w14:textId="77777777" w:rsidR="00F4149D" w:rsidRPr="00F30A57" w:rsidRDefault="00BB1FF5" w:rsidP="0003352F">
              <w:pPr>
                <w:pStyle w:val="Sidfot"/>
              </w:pPr>
              <w:r>
                <w:t>Start.stockholm</w:t>
              </w:r>
            </w:p>
          </w:sdtContent>
        </w:sdt>
      </w:tc>
    </w:tr>
    <w:tr w:rsidR="00B35213" w14:paraId="4A563E41" w14:textId="77777777" w:rsidTr="0003352F">
      <w:trPr>
        <w:trHeight w:hRule="exact" w:val="907"/>
      </w:trPr>
      <w:tc>
        <w:tcPr>
          <w:tcW w:w="3175" w:type="dxa"/>
        </w:tcPr>
        <w:p w14:paraId="2269A7C7" w14:textId="77777777" w:rsidR="00F4149D" w:rsidRPr="00F30A57" w:rsidRDefault="00F4149D" w:rsidP="0003352F">
          <w:pPr>
            <w:pStyle w:val="Sidfot"/>
            <w:rPr>
              <w:b/>
            </w:rPr>
          </w:pPr>
        </w:p>
      </w:tc>
    </w:tr>
  </w:tbl>
  <w:p w14:paraId="699F2FF5" w14:textId="77777777" w:rsidR="005D45B0" w:rsidRDefault="005D45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AD11" w14:textId="77777777" w:rsidR="00C90B8D" w:rsidRDefault="00C90B8D">
      <w:pPr>
        <w:spacing w:line="240" w:lineRule="auto"/>
      </w:pPr>
      <w:r>
        <w:separator/>
      </w:r>
    </w:p>
  </w:footnote>
  <w:footnote w:type="continuationSeparator" w:id="0">
    <w:p w14:paraId="7AA94C1C" w14:textId="77777777" w:rsidR="00C90B8D" w:rsidRDefault="00C90B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page" w:horzAnchor="page" w:tblpX="937" w:tblpY="681"/>
      <w:tblOverlap w:val="never"/>
      <w:tblW w:w="98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88"/>
      <w:gridCol w:w="3289"/>
      <w:gridCol w:w="3306"/>
    </w:tblGrid>
    <w:tr w:rsidR="00B35213" w14:paraId="55EDEB39" w14:textId="77777777" w:rsidTr="00005014">
      <w:trPr>
        <w:trHeight w:val="283"/>
      </w:trPr>
      <w:tc>
        <w:tcPr>
          <w:tcW w:w="3288" w:type="dxa"/>
          <w:vMerge w:val="restart"/>
        </w:tcPr>
        <w:p w14:paraId="4393FCDA" w14:textId="77777777" w:rsidR="00F4149D" w:rsidRDefault="00BB1FF5" w:rsidP="002B6B3F">
          <w:pPr>
            <w:pStyle w:val="Sidhuvud"/>
          </w:pPr>
          <w:r>
            <w:rPr>
              <w:noProof/>
              <w:lang w:val="en-US"/>
            </w:rPr>
            <w:drawing>
              <wp:inline distT="0" distB="0" distL="0" distR="0" wp14:anchorId="1A88D0F4" wp14:editId="0DC4D28C">
                <wp:extent cx="1436400" cy="489722"/>
                <wp:effectExtent l="0" t="0" r="0" b="5715"/>
                <wp:docPr id="6" name="Bild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vart test uppförstorad klistrad in i ppt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6400" cy="489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8" w:type="dxa"/>
        </w:tcPr>
        <w:p w14:paraId="1F582185" w14:textId="77777777" w:rsidR="00F4149D" w:rsidRPr="00467404" w:rsidRDefault="00F4149D" w:rsidP="00FA3043">
          <w:pPr>
            <w:pStyle w:val="Sidhuvud"/>
            <w:spacing w:before="80"/>
            <w:rPr>
              <w:b/>
            </w:rPr>
          </w:pPr>
        </w:p>
      </w:tc>
      <w:tc>
        <w:tcPr>
          <w:tcW w:w="3305" w:type="dxa"/>
          <w:vMerge w:val="restart"/>
        </w:tcPr>
        <w:sdt>
          <w:sdtPr>
            <w:tag w:val="Group|Dokumenttyp|Dnr"/>
            <w:id w:val="-1514300799"/>
          </w:sdtPr>
          <w:sdtContent>
            <w:p w14:paraId="130ABB7E" w14:textId="0A88F635" w:rsidR="008D6C06" w:rsidRDefault="00000000" w:rsidP="008D6C06">
              <w:pPr>
                <w:pStyle w:val="Sidhuvud"/>
                <w:spacing w:line="240" w:lineRule="auto"/>
                <w:jc w:val="right"/>
              </w:pPr>
              <w:sdt>
                <w:sdtPr>
                  <w:tag w:val="cntDokumenttyp"/>
                  <w:id w:val="-1347544154"/>
                </w:sdtPr>
                <w:sdtContent>
                  <w:r w:rsidR="00363DB6">
                    <w:t>Avtal</w:t>
                  </w:r>
                </w:sdtContent>
              </w:sdt>
            </w:p>
          </w:sdtContent>
        </w:sdt>
        <w:p w14:paraId="1DC791E3" w14:textId="77777777" w:rsidR="003B2A8E" w:rsidRDefault="00BB1FF5" w:rsidP="008D6C06">
          <w:pPr>
            <w:pStyle w:val="Sidhuvud"/>
            <w:jc w:val="right"/>
          </w:pPr>
          <w:r>
            <w:t xml:space="preserve"> Sida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E27ED0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E27ED0">
            <w:fldChar w:fldCharType="begin"/>
          </w:r>
          <w:r>
            <w:instrText xml:space="preserve"> NUMPAGES  \* Arabic  \* MERGEFORMAT </w:instrText>
          </w:r>
          <w:r w:rsidR="00E27ED0">
            <w:fldChar w:fldCharType="separate"/>
          </w:r>
          <w:r w:rsidR="00E27ED0">
            <w:rPr>
              <w:noProof/>
            </w:rPr>
            <w:t>2</w:t>
          </w:r>
          <w:r w:rsidR="00E27ED0">
            <w:rPr>
              <w:noProof/>
            </w:rPr>
            <w:fldChar w:fldCharType="end"/>
          </w:r>
          <w:r>
            <w:t>)</w:t>
          </w:r>
        </w:p>
        <w:p w14:paraId="0C348563" w14:textId="77777777" w:rsidR="003B2A8E" w:rsidRDefault="003B2A8E" w:rsidP="000764DB">
          <w:pPr>
            <w:pStyle w:val="Sidhuvud"/>
            <w:jc w:val="right"/>
          </w:pPr>
        </w:p>
      </w:tc>
    </w:tr>
    <w:tr w:rsidR="00B35213" w14:paraId="65C38E9B" w14:textId="77777777" w:rsidTr="00005014">
      <w:trPr>
        <w:trHeight w:val="794"/>
      </w:trPr>
      <w:tc>
        <w:tcPr>
          <w:tcW w:w="3288" w:type="dxa"/>
          <w:vMerge/>
        </w:tcPr>
        <w:p w14:paraId="2365D5C1" w14:textId="77777777" w:rsidR="00F4149D" w:rsidRDefault="00F4149D" w:rsidP="002B6B3F">
          <w:pPr>
            <w:pStyle w:val="Sidhuvud"/>
          </w:pPr>
        </w:p>
      </w:tc>
      <w:tc>
        <w:tcPr>
          <w:tcW w:w="3288" w:type="dxa"/>
        </w:tcPr>
        <w:p w14:paraId="14C6241C" w14:textId="77777777" w:rsidR="00F4149D" w:rsidRDefault="00F4149D" w:rsidP="00FA3043">
          <w:pPr>
            <w:pStyle w:val="Sidhuvud"/>
          </w:pPr>
        </w:p>
      </w:tc>
      <w:tc>
        <w:tcPr>
          <w:tcW w:w="3305" w:type="dxa"/>
          <w:vMerge/>
        </w:tcPr>
        <w:p w14:paraId="1063F53B" w14:textId="77777777" w:rsidR="00F4149D" w:rsidRDefault="00F4149D" w:rsidP="002B6B3F">
          <w:pPr>
            <w:pStyle w:val="Sidhuvud"/>
          </w:pPr>
        </w:p>
      </w:tc>
    </w:tr>
  </w:tbl>
  <w:p w14:paraId="1A42B6AA" w14:textId="77777777" w:rsidR="00446087" w:rsidRDefault="004460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BE8F" w14:textId="77777777" w:rsidR="008403B2" w:rsidRDefault="00BB1FF5">
    <w:pPr>
      <w:pStyle w:val="Sidhuvu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2CDF749" wp14:editId="42948EBA">
              <wp:simplePos x="0" y="0"/>
              <wp:positionH relativeFrom="margin">
                <wp:align>right</wp:align>
              </wp:positionH>
              <wp:positionV relativeFrom="page">
                <wp:posOffset>931545</wp:posOffset>
              </wp:positionV>
              <wp:extent cx="1407600" cy="180000"/>
              <wp:effectExtent l="0" t="0" r="2540" b="1079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600" cy="1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45DA7C" w14:textId="77777777" w:rsidR="00D01A6A" w:rsidRDefault="00BB1FF5" w:rsidP="00D01A6A">
                          <w:pPr>
                            <w:pStyle w:val="Sidhuvud"/>
                            <w:suppressOverlap/>
                            <w:jc w:val="right"/>
                          </w:pPr>
                          <w:r>
                            <w:t xml:space="preserve">Sida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27E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(</w:t>
                          </w:r>
                          <w:r w:rsidR="00E27ED0">
                            <w:fldChar w:fldCharType="begin"/>
                          </w:r>
                          <w:r>
                            <w:instrText xml:space="preserve"> NUMPAGES  \* Arabic  \* MERGEFORMAT </w:instrText>
                          </w:r>
                          <w:r w:rsidR="00E27ED0">
                            <w:fldChar w:fldCharType="separate"/>
                          </w:r>
                          <w:r w:rsidR="00E27ED0">
                            <w:rPr>
                              <w:noProof/>
                            </w:rPr>
                            <w:t>1</w:t>
                          </w:r>
                          <w:r w:rsidR="00E27ED0">
                            <w:rPr>
                              <w:noProof/>
                            </w:rPr>
                            <w:fldChar w:fldCharType="end"/>
                          </w:r>
                          <w:r>
                            <w:t>)</w:t>
                          </w:r>
                        </w:p>
                        <w:p w14:paraId="1ADB7EB9" w14:textId="77777777" w:rsidR="00D01A6A" w:rsidRDefault="00BB1FF5" w:rsidP="00D01A6A">
                          <w:pPr>
                            <w:pStyle w:val="Sidfot"/>
                            <w:spacing w:line="240" w:lineRule="auto"/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FFFFFF" w:themeColor="background1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  <w:p w14:paraId="7199311B" w14:textId="77777777" w:rsidR="00D01A6A" w:rsidRPr="00D01A6A" w:rsidRDefault="00D01A6A" w:rsidP="00D01A6A">
                          <w:pPr>
                            <w:pStyle w:val="Sidfot"/>
                            <w:spacing w:line="240" w:lineRule="auto"/>
                            <w:rPr>
                              <w:color w:val="FFFFFF" w:themeColor="background1"/>
                              <w:sz w:val="2"/>
                              <w:szCs w:val="2"/>
                              <w:lang w:val="es-ES"/>
                            </w:rPr>
                          </w:pPr>
                        </w:p>
                        <w:p w14:paraId="1CFDD7F7" w14:textId="77777777" w:rsidR="00D01A6A" w:rsidRPr="00D01A6A" w:rsidRDefault="00D01A6A" w:rsidP="00D01A6A">
                          <w:pPr>
                            <w:pStyle w:val="Sidhuvud"/>
                            <w:jc w:val="right"/>
                            <w:rPr>
                              <w:lang w:val="es-ES"/>
                            </w:rPr>
                          </w:pPr>
                        </w:p>
                        <w:p w14:paraId="5152DBA5" w14:textId="77777777" w:rsidR="00D01A6A" w:rsidRPr="00D01A6A" w:rsidRDefault="00D01A6A" w:rsidP="00D01A6A">
                          <w:pPr>
                            <w:pStyle w:val="Sidhuvud"/>
                            <w:jc w:val="right"/>
                            <w:rPr>
                              <w:lang w:val="es-ES"/>
                            </w:rPr>
                          </w:pPr>
                        </w:p>
                        <w:p w14:paraId="72C13CA1" w14:textId="77777777" w:rsidR="00D01A6A" w:rsidRPr="00D01A6A" w:rsidRDefault="00D01A6A" w:rsidP="00D01A6A">
                          <w:pPr>
                            <w:pStyle w:val="Sidhuvud"/>
                            <w:jc w:val="right"/>
                            <w:rPr>
                              <w:rFonts w:asciiTheme="minorHAnsi" w:hAnsiTheme="minorHAnsi"/>
                              <w:sz w:val="2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CDF7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59.65pt;margin-top:73.35pt;width:110.85pt;height:14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" filled="f" stroked="f" strokeweight=".5pt">
              <v:textbox inset="0,0,0,0">
                <w:txbxContent>
                  <w:p w14:paraId="2845DA7C" w14:textId="77777777" w:rsidR="00D01A6A" w:rsidRDefault="00BB1FF5" w:rsidP="00D01A6A">
                    <w:pPr>
                      <w:pStyle w:val="Sidhuvud"/>
                      <w:suppressOverlap/>
                      <w:jc w:val="right"/>
                    </w:pPr>
                    <w:r>
                      <w:t xml:space="preserve">Sida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27E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(</w:t>
                    </w:r>
                    <w:r w:rsidR="00E27ED0">
                      <w:fldChar w:fldCharType="begin"/>
                    </w:r>
                    <w:r>
                      <w:instrText xml:space="preserve"> NUMPAGES  \* Arabic  \* MERGEFORMAT </w:instrText>
                    </w:r>
                    <w:r w:rsidR="00E27ED0">
                      <w:fldChar w:fldCharType="separate"/>
                    </w:r>
                    <w:r w:rsidR="00E27ED0">
                      <w:rPr>
                        <w:noProof/>
                      </w:rPr>
                      <w:t>1</w:t>
                    </w:r>
                    <w:r w:rsidR="00E27ED0">
                      <w:rPr>
                        <w:noProof/>
                      </w:rPr>
                      <w:fldChar w:fldCharType="end"/>
                    </w:r>
                    <w:r>
                      <w:t>)</w:t>
                    </w:r>
                  </w:p>
                  <w:p w14:paraId="1ADB7EB9" w14:textId="77777777" w:rsidR="00D01A6A" w:rsidRDefault="00BB1FF5" w:rsidP="00D01A6A">
                    <w:pPr>
                      <w:pStyle w:val="Sidfot"/>
                      <w:spacing w:line="240" w:lineRule="auto"/>
                      <w:rPr>
                        <w:color w:val="FFFFFF" w:themeColor="background1"/>
                        <w:sz w:val="2"/>
                        <w:szCs w:val="2"/>
                      </w:rPr>
                    </w:pPr>
                    <w:r>
                      <w:rPr>
                        <w:color w:val="FFFFFF" w:themeColor="background1"/>
                        <w:sz w:val="2"/>
                        <w:szCs w:val="2"/>
                      </w:rPr>
                      <w:t xml:space="preserve"> </w:t>
                    </w:r>
                  </w:p>
                  <w:p w14:paraId="7199311B" w14:textId="77777777" w:rsidR="00D01A6A" w:rsidRPr="00D01A6A" w:rsidRDefault="00D01A6A" w:rsidP="00D01A6A">
                    <w:pPr>
                      <w:pStyle w:val="Sidfot"/>
                      <w:spacing w:line="240" w:lineRule="auto"/>
                      <w:rPr>
                        <w:color w:val="FFFFFF" w:themeColor="background1"/>
                        <w:sz w:val="2"/>
                        <w:szCs w:val="2"/>
                        <w:lang w:val="es-ES"/>
                      </w:rPr>
                    </w:pPr>
                  </w:p>
                  <w:p w14:paraId="1CFDD7F7" w14:textId="77777777" w:rsidR="00D01A6A" w:rsidRPr="00D01A6A" w:rsidRDefault="00D01A6A" w:rsidP="00D01A6A">
                    <w:pPr>
                      <w:pStyle w:val="Sidhuvud"/>
                      <w:jc w:val="right"/>
                      <w:rPr>
                        <w:lang w:val="es-ES"/>
                      </w:rPr>
                    </w:pPr>
                  </w:p>
                  <w:p w14:paraId="5152DBA5" w14:textId="77777777" w:rsidR="00D01A6A" w:rsidRPr="00D01A6A" w:rsidRDefault="00D01A6A" w:rsidP="00D01A6A">
                    <w:pPr>
                      <w:pStyle w:val="Sidhuvud"/>
                      <w:jc w:val="right"/>
                      <w:rPr>
                        <w:lang w:val="es-ES"/>
                      </w:rPr>
                    </w:pPr>
                  </w:p>
                  <w:p w14:paraId="72C13CA1" w14:textId="77777777" w:rsidR="00D01A6A" w:rsidRPr="00D01A6A" w:rsidRDefault="00D01A6A" w:rsidP="00D01A6A">
                    <w:pPr>
                      <w:pStyle w:val="Sidhuvud"/>
                      <w:jc w:val="right"/>
                      <w:rPr>
                        <w:rFonts w:asciiTheme="minorHAnsi" w:hAnsiTheme="minorHAnsi"/>
                        <w:sz w:val="24"/>
                        <w:lang w:val="es-ES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2BF25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7D13D4"/>
    <w:multiLevelType w:val="multilevel"/>
    <w:tmpl w:val="58CA8FC8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9890A8E"/>
    <w:multiLevelType w:val="hybridMultilevel"/>
    <w:tmpl w:val="12BCFDCE"/>
    <w:lvl w:ilvl="0" w:tplc="03D8C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CA7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AD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A1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CE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0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C7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A62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D63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12C5C"/>
    <w:multiLevelType w:val="hybridMultilevel"/>
    <w:tmpl w:val="A4E8F094"/>
    <w:lvl w:ilvl="0" w:tplc="AF7213DE">
      <w:start w:val="1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4896E8E"/>
    <w:multiLevelType w:val="hybridMultilevel"/>
    <w:tmpl w:val="DE8C2AC6"/>
    <w:lvl w:ilvl="0" w:tplc="2AEE4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8FC3D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67C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0B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AA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AA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0E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07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E0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A3731"/>
    <w:multiLevelType w:val="hybridMultilevel"/>
    <w:tmpl w:val="319A298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524971">
    <w:abstractNumId w:val="6"/>
  </w:num>
  <w:num w:numId="2" w16cid:durableId="180507656">
    <w:abstractNumId w:val="1"/>
  </w:num>
  <w:num w:numId="3" w16cid:durableId="1292516469">
    <w:abstractNumId w:val="0"/>
  </w:num>
  <w:num w:numId="4" w16cid:durableId="1994942881">
    <w:abstractNumId w:val="7"/>
  </w:num>
  <w:num w:numId="5" w16cid:durableId="488862790">
    <w:abstractNumId w:val="5"/>
  </w:num>
  <w:num w:numId="6" w16cid:durableId="676927828">
    <w:abstractNumId w:val="4"/>
  </w:num>
  <w:num w:numId="7" w16cid:durableId="831067311">
    <w:abstractNumId w:val="13"/>
  </w:num>
  <w:num w:numId="8" w16cid:durableId="34962906">
    <w:abstractNumId w:val="3"/>
  </w:num>
  <w:num w:numId="9" w16cid:durableId="459880107">
    <w:abstractNumId w:val="2"/>
  </w:num>
  <w:num w:numId="10" w16cid:durableId="547035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95560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5278795">
    <w:abstractNumId w:val="8"/>
  </w:num>
  <w:num w:numId="13" w16cid:durableId="1814634276">
    <w:abstractNumId w:val="10"/>
  </w:num>
  <w:num w:numId="14" w16cid:durableId="1956205438">
    <w:abstractNumId w:val="9"/>
  </w:num>
  <w:num w:numId="15" w16cid:durableId="278730698">
    <w:abstractNumId w:val="11"/>
  </w:num>
  <w:num w:numId="16" w16cid:durableId="190002053">
    <w:abstractNumId w:val="14"/>
  </w:num>
  <w:num w:numId="17" w16cid:durableId="1552841064">
    <w:abstractNumId w:val="12"/>
  </w:num>
  <w:num w:numId="18" w16cid:durableId="2595264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CE"/>
    <w:rsid w:val="00004BE1"/>
    <w:rsid w:val="00005014"/>
    <w:rsid w:val="0003352F"/>
    <w:rsid w:val="00057F3A"/>
    <w:rsid w:val="000764DB"/>
    <w:rsid w:val="00077956"/>
    <w:rsid w:val="000B6F76"/>
    <w:rsid w:val="000D3B8C"/>
    <w:rsid w:val="000E3A71"/>
    <w:rsid w:val="000F4C0E"/>
    <w:rsid w:val="00101733"/>
    <w:rsid w:val="001129E4"/>
    <w:rsid w:val="00122406"/>
    <w:rsid w:val="00131C0A"/>
    <w:rsid w:val="00132314"/>
    <w:rsid w:val="00154E59"/>
    <w:rsid w:val="001561EF"/>
    <w:rsid w:val="0016427A"/>
    <w:rsid w:val="00174ACB"/>
    <w:rsid w:val="001E6BF0"/>
    <w:rsid w:val="001F42AB"/>
    <w:rsid w:val="0020287B"/>
    <w:rsid w:val="00203830"/>
    <w:rsid w:val="00204486"/>
    <w:rsid w:val="002229F8"/>
    <w:rsid w:val="00223DC8"/>
    <w:rsid w:val="00231470"/>
    <w:rsid w:val="00235E6A"/>
    <w:rsid w:val="002373A4"/>
    <w:rsid w:val="00265F41"/>
    <w:rsid w:val="00270546"/>
    <w:rsid w:val="0027561C"/>
    <w:rsid w:val="002A205C"/>
    <w:rsid w:val="002A322F"/>
    <w:rsid w:val="002B6B3F"/>
    <w:rsid w:val="002D229F"/>
    <w:rsid w:val="002D2B17"/>
    <w:rsid w:val="002E1EFC"/>
    <w:rsid w:val="003010CE"/>
    <w:rsid w:val="00302170"/>
    <w:rsid w:val="00304F76"/>
    <w:rsid w:val="00307D92"/>
    <w:rsid w:val="0031103B"/>
    <w:rsid w:val="00326093"/>
    <w:rsid w:val="00327DA7"/>
    <w:rsid w:val="00337BBC"/>
    <w:rsid w:val="003415AD"/>
    <w:rsid w:val="003460C0"/>
    <w:rsid w:val="00361FDC"/>
    <w:rsid w:val="00363DB6"/>
    <w:rsid w:val="003660E8"/>
    <w:rsid w:val="00384A2F"/>
    <w:rsid w:val="00386E56"/>
    <w:rsid w:val="003A3EF1"/>
    <w:rsid w:val="003B2A8E"/>
    <w:rsid w:val="003C3F13"/>
    <w:rsid w:val="003C6660"/>
    <w:rsid w:val="003F672A"/>
    <w:rsid w:val="0040369E"/>
    <w:rsid w:val="00411A3F"/>
    <w:rsid w:val="00422818"/>
    <w:rsid w:val="004273DB"/>
    <w:rsid w:val="00440360"/>
    <w:rsid w:val="00441929"/>
    <w:rsid w:val="00442A1F"/>
    <w:rsid w:val="00446087"/>
    <w:rsid w:val="004511DF"/>
    <w:rsid w:val="00453CD1"/>
    <w:rsid w:val="00456359"/>
    <w:rsid w:val="00467404"/>
    <w:rsid w:val="00471730"/>
    <w:rsid w:val="0047448E"/>
    <w:rsid w:val="004A5EBC"/>
    <w:rsid w:val="004A6193"/>
    <w:rsid w:val="004B70D3"/>
    <w:rsid w:val="004F4188"/>
    <w:rsid w:val="004F6907"/>
    <w:rsid w:val="00500836"/>
    <w:rsid w:val="00504368"/>
    <w:rsid w:val="00516D41"/>
    <w:rsid w:val="0052256D"/>
    <w:rsid w:val="005251F5"/>
    <w:rsid w:val="00526982"/>
    <w:rsid w:val="00534358"/>
    <w:rsid w:val="0053604C"/>
    <w:rsid w:val="00540DC3"/>
    <w:rsid w:val="00555F63"/>
    <w:rsid w:val="00562893"/>
    <w:rsid w:val="0058019D"/>
    <w:rsid w:val="00586DDE"/>
    <w:rsid w:val="00592F65"/>
    <w:rsid w:val="005A1211"/>
    <w:rsid w:val="005A1CBF"/>
    <w:rsid w:val="005A7006"/>
    <w:rsid w:val="005B04DB"/>
    <w:rsid w:val="005B318E"/>
    <w:rsid w:val="005B659E"/>
    <w:rsid w:val="005C1829"/>
    <w:rsid w:val="005D45B0"/>
    <w:rsid w:val="005E450D"/>
    <w:rsid w:val="005E5129"/>
    <w:rsid w:val="00611056"/>
    <w:rsid w:val="00620A65"/>
    <w:rsid w:val="00623485"/>
    <w:rsid w:val="00624E7F"/>
    <w:rsid w:val="006329B4"/>
    <w:rsid w:val="00632F5D"/>
    <w:rsid w:val="00643AD8"/>
    <w:rsid w:val="00656B4B"/>
    <w:rsid w:val="00671D70"/>
    <w:rsid w:val="00673632"/>
    <w:rsid w:val="00676AB6"/>
    <w:rsid w:val="00693886"/>
    <w:rsid w:val="006A7A4C"/>
    <w:rsid w:val="006B6A92"/>
    <w:rsid w:val="006C74DB"/>
    <w:rsid w:val="006E26A6"/>
    <w:rsid w:val="006E3FBB"/>
    <w:rsid w:val="006F4039"/>
    <w:rsid w:val="006F5C4F"/>
    <w:rsid w:val="00706EAC"/>
    <w:rsid w:val="00707815"/>
    <w:rsid w:val="0071212C"/>
    <w:rsid w:val="007127A1"/>
    <w:rsid w:val="007138DF"/>
    <w:rsid w:val="007144AE"/>
    <w:rsid w:val="007168F1"/>
    <w:rsid w:val="00720114"/>
    <w:rsid w:val="0073266A"/>
    <w:rsid w:val="00740C2C"/>
    <w:rsid w:val="00745B6D"/>
    <w:rsid w:val="0074665F"/>
    <w:rsid w:val="007701CF"/>
    <w:rsid w:val="00783D04"/>
    <w:rsid w:val="00786368"/>
    <w:rsid w:val="007B4204"/>
    <w:rsid w:val="007D0C99"/>
    <w:rsid w:val="007D606F"/>
    <w:rsid w:val="007E0513"/>
    <w:rsid w:val="007F2C52"/>
    <w:rsid w:val="007F6F8C"/>
    <w:rsid w:val="00800A63"/>
    <w:rsid w:val="00824714"/>
    <w:rsid w:val="008278BC"/>
    <w:rsid w:val="0083533A"/>
    <w:rsid w:val="008403B2"/>
    <w:rsid w:val="0085725C"/>
    <w:rsid w:val="0086635B"/>
    <w:rsid w:val="00872421"/>
    <w:rsid w:val="00881ACD"/>
    <w:rsid w:val="00882015"/>
    <w:rsid w:val="00882483"/>
    <w:rsid w:val="00884B64"/>
    <w:rsid w:val="00886481"/>
    <w:rsid w:val="008A13C7"/>
    <w:rsid w:val="008A2DBA"/>
    <w:rsid w:val="008B7FBC"/>
    <w:rsid w:val="008C664D"/>
    <w:rsid w:val="008D43CE"/>
    <w:rsid w:val="008D6C06"/>
    <w:rsid w:val="008E0902"/>
    <w:rsid w:val="008E423F"/>
    <w:rsid w:val="008E533E"/>
    <w:rsid w:val="0092689E"/>
    <w:rsid w:val="00943698"/>
    <w:rsid w:val="00944939"/>
    <w:rsid w:val="00947868"/>
    <w:rsid w:val="00947F80"/>
    <w:rsid w:val="009504AA"/>
    <w:rsid w:val="00956B63"/>
    <w:rsid w:val="00963AF2"/>
    <w:rsid w:val="009710FB"/>
    <w:rsid w:val="009A52C4"/>
    <w:rsid w:val="009C0244"/>
    <w:rsid w:val="009D06C2"/>
    <w:rsid w:val="009E3210"/>
    <w:rsid w:val="009E5550"/>
    <w:rsid w:val="009F5D15"/>
    <w:rsid w:val="00A126C1"/>
    <w:rsid w:val="00A2060A"/>
    <w:rsid w:val="00A214D6"/>
    <w:rsid w:val="00A24C37"/>
    <w:rsid w:val="00A308E0"/>
    <w:rsid w:val="00A32FFD"/>
    <w:rsid w:val="00A42712"/>
    <w:rsid w:val="00A55BB3"/>
    <w:rsid w:val="00A56142"/>
    <w:rsid w:val="00A617A2"/>
    <w:rsid w:val="00A618B8"/>
    <w:rsid w:val="00A72CC9"/>
    <w:rsid w:val="00A94F18"/>
    <w:rsid w:val="00AA2574"/>
    <w:rsid w:val="00AB6E1C"/>
    <w:rsid w:val="00AC5C25"/>
    <w:rsid w:val="00AD5BEB"/>
    <w:rsid w:val="00AE4EB4"/>
    <w:rsid w:val="00B229A8"/>
    <w:rsid w:val="00B35213"/>
    <w:rsid w:val="00B35961"/>
    <w:rsid w:val="00B77287"/>
    <w:rsid w:val="00B80694"/>
    <w:rsid w:val="00B834A6"/>
    <w:rsid w:val="00B878BC"/>
    <w:rsid w:val="00BA0732"/>
    <w:rsid w:val="00BA6CCE"/>
    <w:rsid w:val="00BB1FF5"/>
    <w:rsid w:val="00BB7B25"/>
    <w:rsid w:val="00BC267F"/>
    <w:rsid w:val="00BF1897"/>
    <w:rsid w:val="00BF3336"/>
    <w:rsid w:val="00C03405"/>
    <w:rsid w:val="00C10014"/>
    <w:rsid w:val="00C27EBF"/>
    <w:rsid w:val="00C350F8"/>
    <w:rsid w:val="00C45A60"/>
    <w:rsid w:val="00C464F0"/>
    <w:rsid w:val="00C4713F"/>
    <w:rsid w:val="00C56052"/>
    <w:rsid w:val="00C62635"/>
    <w:rsid w:val="00C63B0C"/>
    <w:rsid w:val="00C73681"/>
    <w:rsid w:val="00C80CE0"/>
    <w:rsid w:val="00C814E5"/>
    <w:rsid w:val="00C8658C"/>
    <w:rsid w:val="00C90B8D"/>
    <w:rsid w:val="00C93AFA"/>
    <w:rsid w:val="00CA08F7"/>
    <w:rsid w:val="00CA4D9E"/>
    <w:rsid w:val="00CB1ACB"/>
    <w:rsid w:val="00CB3172"/>
    <w:rsid w:val="00CB7B7E"/>
    <w:rsid w:val="00CC12D5"/>
    <w:rsid w:val="00CE0BCB"/>
    <w:rsid w:val="00CE4375"/>
    <w:rsid w:val="00CE5353"/>
    <w:rsid w:val="00CF27D9"/>
    <w:rsid w:val="00CF5273"/>
    <w:rsid w:val="00CF59F5"/>
    <w:rsid w:val="00D01140"/>
    <w:rsid w:val="00D01A6A"/>
    <w:rsid w:val="00D063D2"/>
    <w:rsid w:val="00D06A0B"/>
    <w:rsid w:val="00D12617"/>
    <w:rsid w:val="00D133B7"/>
    <w:rsid w:val="00D43EFA"/>
    <w:rsid w:val="00D5116F"/>
    <w:rsid w:val="00D551B1"/>
    <w:rsid w:val="00D60EDA"/>
    <w:rsid w:val="00D6391F"/>
    <w:rsid w:val="00DC4507"/>
    <w:rsid w:val="00DC51CF"/>
    <w:rsid w:val="00DD2687"/>
    <w:rsid w:val="00E01A1A"/>
    <w:rsid w:val="00E1047D"/>
    <w:rsid w:val="00E11D25"/>
    <w:rsid w:val="00E146C4"/>
    <w:rsid w:val="00E16C25"/>
    <w:rsid w:val="00E20618"/>
    <w:rsid w:val="00E23EC6"/>
    <w:rsid w:val="00E27ED0"/>
    <w:rsid w:val="00E367FB"/>
    <w:rsid w:val="00E50083"/>
    <w:rsid w:val="00E648D1"/>
    <w:rsid w:val="00E706AB"/>
    <w:rsid w:val="00E71077"/>
    <w:rsid w:val="00E81298"/>
    <w:rsid w:val="00E94A50"/>
    <w:rsid w:val="00EB1E6C"/>
    <w:rsid w:val="00EC605C"/>
    <w:rsid w:val="00ED6161"/>
    <w:rsid w:val="00EE43BE"/>
    <w:rsid w:val="00F035F0"/>
    <w:rsid w:val="00F264FD"/>
    <w:rsid w:val="00F30A57"/>
    <w:rsid w:val="00F34121"/>
    <w:rsid w:val="00F4149D"/>
    <w:rsid w:val="00F41D38"/>
    <w:rsid w:val="00F52BA1"/>
    <w:rsid w:val="00F54925"/>
    <w:rsid w:val="00F60A78"/>
    <w:rsid w:val="00F625F0"/>
    <w:rsid w:val="00F80CC5"/>
    <w:rsid w:val="00F81F5E"/>
    <w:rsid w:val="00F8699D"/>
    <w:rsid w:val="00F92172"/>
    <w:rsid w:val="00F93DA1"/>
    <w:rsid w:val="00FA3043"/>
    <w:rsid w:val="00FB7111"/>
    <w:rsid w:val="00FC3C24"/>
    <w:rsid w:val="00FE5A35"/>
    <w:rsid w:val="00FF39BF"/>
    <w:rsid w:val="00FF5238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B41E"/>
  <w15:docId w15:val="{D7CFB87E-071B-46FA-AC74-A4CC6F62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551B1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56B4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semiHidden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semiHidden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semiHidden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semiHidden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semiHidden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7F2C52"/>
    <w:pPr>
      <w:numPr>
        <w:numId w:val="12"/>
      </w:numPr>
      <w:spacing w:after="120"/>
    </w:pPr>
  </w:style>
  <w:style w:type="paragraph" w:styleId="Punktlista2">
    <w:name w:val="List Bullet 2"/>
    <w:basedOn w:val="Normal"/>
    <w:uiPriority w:val="11"/>
    <w:rsid w:val="007F2C52"/>
    <w:pPr>
      <w:numPr>
        <w:ilvl w:val="1"/>
        <w:numId w:val="12"/>
      </w:numPr>
      <w:spacing w:after="120"/>
    </w:pPr>
  </w:style>
  <w:style w:type="paragraph" w:styleId="Punktlista3">
    <w:name w:val="List Bullet 3"/>
    <w:basedOn w:val="Normal"/>
    <w:uiPriority w:val="11"/>
    <w:rsid w:val="007F2C52"/>
    <w:pPr>
      <w:numPr>
        <w:ilvl w:val="2"/>
        <w:numId w:val="12"/>
      </w:numPr>
      <w:spacing w:after="120"/>
      <w:ind w:left="681" w:hanging="227"/>
    </w:pPr>
  </w:style>
  <w:style w:type="paragraph" w:styleId="Punktlista4">
    <w:name w:val="List Bullet 4"/>
    <w:basedOn w:val="Normal"/>
    <w:uiPriority w:val="11"/>
    <w:unhideWhenUsed/>
    <w:rsid w:val="007F2C52"/>
    <w:pPr>
      <w:numPr>
        <w:ilvl w:val="3"/>
        <w:numId w:val="7"/>
      </w:numPr>
      <w:spacing w:after="120"/>
    </w:pPr>
  </w:style>
  <w:style w:type="paragraph" w:styleId="Punktlista5">
    <w:name w:val="List Bullet 5"/>
    <w:basedOn w:val="Normal"/>
    <w:uiPriority w:val="11"/>
    <w:unhideWhenUsed/>
    <w:rsid w:val="007F2C52"/>
    <w:pPr>
      <w:numPr>
        <w:ilvl w:val="4"/>
        <w:numId w:val="12"/>
      </w:numPr>
      <w:spacing w:after="120"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semiHidden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semiHidden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semiHidden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semiHidden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semiHidden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semiHidden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styleId="Liststycke">
    <w:name w:val="List Paragraph"/>
    <w:basedOn w:val="Normal"/>
    <w:uiPriority w:val="34"/>
    <w:semiHidden/>
    <w:rsid w:val="00C464F0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81F5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81F5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81F5E"/>
    <w:rPr>
      <w:sz w:val="20"/>
      <w:szCs w:val="20"/>
    </w:rPr>
  </w:style>
  <w:style w:type="character" w:styleId="Olstomnmnande">
    <w:name w:val="Unresolved Mention"/>
    <w:basedOn w:val="Standardstycketeckensnitt"/>
    <w:uiPriority w:val="99"/>
    <w:rsid w:val="00AA2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tockholmdistans@edu.stockholm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cos\officetemplates\01%20Kontorsmallar\PM.dotm" TargetMode="Externa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60F7-9012-46E2-B3A7-B9F13F31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1197</TotalTime>
  <Pages>3</Pages>
  <Words>672</Words>
  <Characters>4353</Characters>
  <Application>Microsoft Office Word</Application>
  <DocSecurity>0</DocSecurity>
  <Lines>131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Grundskolesamordnare</vt:lpstr>
    </vt:vector>
  </TitlesOfParts>
  <Company>Utbildningsförvaltningen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Grundskolesamordnare</dc:title>
  <dc:subject>IOP</dc:subject>
  <dc:creator>AnnaLena Thorén</dc:creator>
  <cp:lastModifiedBy>Fredrik Wall</cp:lastModifiedBy>
  <cp:revision>8</cp:revision>
  <cp:lastPrinted>2022-11-25T10:21:00Z</cp:lastPrinted>
  <dcterms:created xsi:type="dcterms:W3CDTF">2026-03-15T12:21:00Z</dcterms:created>
  <dcterms:modified xsi:type="dcterms:W3CDTF">2026-03-31T13:34:00Z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Grundskoleavdelningen</vt:lpwstr>
  </property>
  <property fmtid="{D5CDD505-2E9C-101B-9397-08002B2CF9AE}" pid="3" name="Dnr">
    <vt:lpwstr/>
  </property>
  <property fmtid="{D5CDD505-2E9C-101B-9397-08002B2CF9AE}" pid="4" name="Email">
    <vt:lpwstr>annalena.thoren@edu.stockholm.se</vt:lpwstr>
  </property>
</Properties>
</file>